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05B0B9" w14:textId="1462A6E6" w:rsidR="006060DF" w:rsidRPr="00771FFF" w:rsidRDefault="007C652E" w:rsidP="00771FFF">
      <w:pPr>
        <w:jc w:val="center"/>
        <w:rPr>
          <w:rFonts w:ascii="Segoe UI" w:hAnsi="Segoe UI" w:cs="Segoe UI"/>
          <w:b/>
          <w:bCs/>
        </w:rPr>
      </w:pPr>
      <w:r w:rsidRPr="00771FFF">
        <w:rPr>
          <w:rFonts w:ascii="Segoe UI" w:hAnsi="Segoe UI" w:cs="Segoe UI"/>
          <w:b/>
          <w:bCs/>
          <w:noProof/>
        </w:rPr>
        <w:drawing>
          <wp:anchor distT="0" distB="0" distL="114300" distR="114300" simplePos="0" relativeHeight="251661824" behindDoc="1" locked="0" layoutInCell="1" allowOverlap="1" wp14:anchorId="05083BBC" wp14:editId="7CE2FA05">
            <wp:simplePos x="0" y="0"/>
            <wp:positionH relativeFrom="page">
              <wp:posOffset>-200025</wp:posOffset>
            </wp:positionH>
            <wp:positionV relativeFrom="page">
              <wp:align>top</wp:align>
            </wp:positionV>
            <wp:extent cx="8612505" cy="12392025"/>
            <wp:effectExtent l="0" t="0" r="0" b="9525"/>
            <wp:wrapTight wrapText="bothSides">
              <wp:wrapPolygon edited="0">
                <wp:start x="0" y="0"/>
                <wp:lineTo x="0" y="21583"/>
                <wp:lineTo x="21547" y="21583"/>
                <wp:lineTo x="215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d 1st Page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505" cy="1239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07E" w:rsidRPr="00771FF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29ADBE" wp14:editId="679B0B04">
                <wp:simplePos x="0" y="0"/>
                <wp:positionH relativeFrom="column">
                  <wp:posOffset>2510155</wp:posOffset>
                </wp:positionH>
                <wp:positionV relativeFrom="paragraph">
                  <wp:posOffset>7201535</wp:posOffset>
                </wp:positionV>
                <wp:extent cx="3143250" cy="476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D3F0E" w14:textId="77777777" w:rsidR="008828B9" w:rsidRDefault="008828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29ADB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97.65pt;margin-top:567.05pt;width:247.5pt;height:3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" fillcolor="white [3201]" stroked="f" strokeweight=".5pt">
                <v:textbox>
                  <w:txbxContent>
                    <w:p w14:paraId="52CD3F0E" w14:textId="77777777" w:rsidR="008828B9" w:rsidRDefault="008828B9"/>
                  </w:txbxContent>
                </v:textbox>
              </v:shape>
            </w:pict>
          </mc:Fallback>
        </mc:AlternateContent>
      </w:r>
      <w:r w:rsidR="0044507E" w:rsidRPr="00771FF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E9827C" wp14:editId="5678CD95">
                <wp:simplePos x="0" y="0"/>
                <wp:positionH relativeFrom="column">
                  <wp:posOffset>2300605</wp:posOffset>
                </wp:positionH>
                <wp:positionV relativeFrom="paragraph">
                  <wp:posOffset>5906135</wp:posOffset>
                </wp:positionV>
                <wp:extent cx="2908935" cy="386715"/>
                <wp:effectExtent l="0" t="0" r="762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5D560" w14:textId="4785D3D5" w:rsidR="00FF16A5" w:rsidRDefault="00FF16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9827C" id="Text Box 2" o:spid="_x0000_s1027" type="#_x0000_t202" style="position:absolute;left:0;text-align:left;margin-left:181.15pt;margin-top:465.05pt;width:229.05pt;height:30.45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2gIgIAACI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" stroked="f">
                <v:textbox style="mso-fit-shape-to-text:t">
                  <w:txbxContent>
                    <w:p w14:paraId="2715D560" w14:textId="4785D3D5" w:rsidR="00FF16A5" w:rsidRDefault="00FF16A5"/>
                  </w:txbxContent>
                </v:textbox>
                <w10:wrap type="square"/>
              </v:shape>
            </w:pict>
          </mc:Fallback>
        </mc:AlternateContent>
      </w:r>
      <w:r w:rsidR="0044507E" w:rsidRPr="00771FF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35C4B" wp14:editId="2BCDCDEF">
                <wp:simplePos x="0" y="0"/>
                <wp:positionH relativeFrom="column">
                  <wp:posOffset>2272030</wp:posOffset>
                </wp:positionH>
                <wp:positionV relativeFrom="paragraph">
                  <wp:posOffset>4507230</wp:posOffset>
                </wp:positionV>
                <wp:extent cx="2886075" cy="466725"/>
                <wp:effectExtent l="0" t="0" r="9525" b="952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97A81" w14:textId="77777777" w:rsidR="00FF16A5" w:rsidRDefault="00FF16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5C4B" id="Text Box 6" o:spid="_x0000_s1028" type="#_x0000_t202" style="position:absolute;left:0;text-align:left;margin-left:178.9pt;margin-top:354.9pt;width:227.2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" stroked="f">
                <v:textbox>
                  <w:txbxContent>
                    <w:p w14:paraId="4B897A81" w14:textId="77777777" w:rsidR="00FF16A5" w:rsidRDefault="00FF16A5"/>
                  </w:txbxContent>
                </v:textbox>
              </v:shape>
            </w:pict>
          </mc:Fallback>
        </mc:AlternateContent>
      </w:r>
      <w:r w:rsidR="000938C7" w:rsidRPr="00771FFF">
        <w:rPr>
          <w:rFonts w:ascii="Segoe UI" w:hAnsi="Segoe UI" w:cs="Segoe UI"/>
          <w:b/>
          <w:bCs/>
        </w:rPr>
        <w:br w:type="page"/>
      </w:r>
      <w:r w:rsidR="00A913BB" w:rsidRPr="00771FFF">
        <w:rPr>
          <w:rFonts w:ascii="Segoe UI" w:hAnsi="Segoe UI" w:cs="Segoe UI"/>
          <w:b/>
          <w:bCs/>
        </w:rPr>
        <w:lastRenderedPageBreak/>
        <w:t>Advanced Excel – Quiz 1</w:t>
      </w:r>
    </w:p>
    <w:p w14:paraId="27A972F7" w14:textId="2B1DCB94" w:rsidR="00A913BB" w:rsidRPr="00771FFF" w:rsidRDefault="00A913BB" w:rsidP="00771FFF">
      <w:pPr>
        <w:jc w:val="center"/>
        <w:rPr>
          <w:rFonts w:ascii="Segoe UI" w:hAnsi="Segoe UI" w:cs="Segoe UI"/>
          <w:b/>
          <w:bCs/>
        </w:rPr>
      </w:pPr>
      <w:r w:rsidRPr="00771FFF">
        <w:rPr>
          <w:rFonts w:ascii="Segoe UI" w:hAnsi="Segoe UI" w:cs="Segoe UI"/>
          <w:b/>
          <w:bCs/>
        </w:rPr>
        <w:t>Topics: Macros, Object Model</w:t>
      </w:r>
    </w:p>
    <w:p w14:paraId="3117BFB6" w14:textId="772285E0" w:rsidR="00A913BB" w:rsidRDefault="00A913BB" w:rsidP="003D126B">
      <w:pPr>
        <w:rPr>
          <w:rFonts w:ascii="Segoe UI" w:hAnsi="Segoe UI" w:cs="Segoe UI"/>
        </w:rPr>
      </w:pPr>
    </w:p>
    <w:p w14:paraId="0276DDA3" w14:textId="29AAE55D" w:rsidR="00A913BB" w:rsidRDefault="00A913BB" w:rsidP="00A913BB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 workbook with macros should be saved in which of the following formats?</w:t>
      </w:r>
    </w:p>
    <w:p w14:paraId="3ABBFE0A" w14:textId="76D19AE8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.xlsx</w:t>
      </w:r>
    </w:p>
    <w:p w14:paraId="6230A34D" w14:textId="2B0A358D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.</w:t>
      </w:r>
      <w:proofErr w:type="spellStart"/>
      <w:r>
        <w:rPr>
          <w:rFonts w:ascii="Segoe UI" w:hAnsi="Segoe UI" w:cs="Segoe UI"/>
          <w:sz w:val="24"/>
          <w:szCs w:val="24"/>
          <w:lang w:val="en-IN" w:eastAsia="en-IN"/>
        </w:rPr>
        <w:t>xlsm</w:t>
      </w:r>
      <w:proofErr w:type="spellEnd"/>
    </w:p>
    <w:p w14:paraId="41B521C3" w14:textId="68EA93A7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.</w:t>
      </w:r>
      <w:proofErr w:type="spellStart"/>
      <w:r>
        <w:rPr>
          <w:rFonts w:ascii="Segoe UI" w:hAnsi="Segoe UI" w:cs="Segoe UI"/>
          <w:sz w:val="24"/>
          <w:szCs w:val="24"/>
          <w:lang w:val="en-IN" w:eastAsia="en-IN"/>
        </w:rPr>
        <w:t>xls</w:t>
      </w:r>
      <w:proofErr w:type="spellEnd"/>
    </w:p>
    <w:p w14:paraId="0A2F6F99" w14:textId="5017C17F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.</w:t>
      </w:r>
      <w:proofErr w:type="spellStart"/>
      <w:r>
        <w:rPr>
          <w:rFonts w:ascii="Segoe UI" w:hAnsi="Segoe UI" w:cs="Segoe UI"/>
          <w:sz w:val="24"/>
          <w:szCs w:val="24"/>
          <w:lang w:val="en-IN" w:eastAsia="en-IN"/>
        </w:rPr>
        <w:t>vba</w:t>
      </w:r>
      <w:proofErr w:type="spellEnd"/>
      <w:proofErr w:type="gramEnd"/>
    </w:p>
    <w:p w14:paraId="3A670771" w14:textId="749174CA" w:rsidR="00A913BB" w:rsidRDefault="00A913BB" w:rsidP="00A913BB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0B3A635F" w14:textId="28EF3514" w:rsidR="00A913BB" w:rsidRDefault="00A913BB" w:rsidP="00A913BB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Which of the following best describes what a macro does?</w:t>
      </w:r>
    </w:p>
    <w:p w14:paraId="7BD4002D" w14:textId="5BED4A91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It is a recording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function</w:t>
      </w:r>
      <w:proofErr w:type="gramEnd"/>
    </w:p>
    <w:p w14:paraId="395296BC" w14:textId="435B8ADF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It is a set of instructions to automate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tasks</w:t>
      </w:r>
      <w:proofErr w:type="gramEnd"/>
    </w:p>
    <w:p w14:paraId="29EB5C4A" w14:textId="0C6E1927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It is an accessibility feature of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excel</w:t>
      </w:r>
      <w:proofErr w:type="gramEnd"/>
    </w:p>
    <w:p w14:paraId="76C796C0" w14:textId="6532D2D9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It is a type of worksheet format to save VBA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files</w:t>
      </w:r>
      <w:proofErr w:type="gramEnd"/>
    </w:p>
    <w:p w14:paraId="69CFBD33" w14:textId="0444BF26" w:rsidR="00A913BB" w:rsidRDefault="00A913BB" w:rsidP="00A913BB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5C65CCDA" w14:textId="6B96AC93" w:rsidR="00A913BB" w:rsidRDefault="00A913BB" w:rsidP="00A913BB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While recording a macro if you make a mistake, what is the best way to correct it?</w:t>
      </w:r>
    </w:p>
    <w:p w14:paraId="0E677CB7" w14:textId="3E9F1E83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Stop recording and re-record the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macro</w:t>
      </w:r>
      <w:proofErr w:type="gramEnd"/>
    </w:p>
    <w:p w14:paraId="7962513E" w14:textId="004EC640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Hit </w:t>
      </w:r>
      <w:proofErr w:type="spellStart"/>
      <w:r>
        <w:rPr>
          <w:rFonts w:ascii="Segoe UI" w:hAnsi="Segoe UI" w:cs="Segoe UI"/>
          <w:sz w:val="24"/>
          <w:szCs w:val="24"/>
          <w:lang w:val="en-IN" w:eastAsia="en-IN"/>
        </w:rPr>
        <w:t>Ctrl+z</w:t>
      </w:r>
      <w:proofErr w:type="spellEnd"/>
      <w:r>
        <w:rPr>
          <w:rFonts w:ascii="Segoe UI" w:hAnsi="Segoe UI" w:cs="Segoe UI"/>
          <w:sz w:val="24"/>
          <w:szCs w:val="24"/>
          <w:lang w:val="en-IN" w:eastAsia="en-IN"/>
        </w:rPr>
        <w:t xml:space="preserve"> and continue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recording</w:t>
      </w:r>
      <w:proofErr w:type="gramEnd"/>
    </w:p>
    <w:p w14:paraId="6918404B" w14:textId="0C89CA83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Keep recording and later edit the VBA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file</w:t>
      </w:r>
      <w:proofErr w:type="gramEnd"/>
    </w:p>
    <w:p w14:paraId="1D2AACF4" w14:textId="3835C1E1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Any of the above</w:t>
      </w:r>
    </w:p>
    <w:p w14:paraId="015BB1BA" w14:textId="77777777" w:rsidR="00A913BB" w:rsidRDefault="00A913BB" w:rsidP="00A913BB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503E52BE" w14:textId="0C5DD7E2" w:rsidR="00A913BB" w:rsidRDefault="00A913BB" w:rsidP="00A913BB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Which of the following macro names is not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permitted</w:t>
      </w:r>
      <w:r w:rsidR="007D79EC">
        <w:rPr>
          <w:rFonts w:ascii="Segoe UI" w:hAnsi="Segoe UI" w:cs="Segoe UI"/>
          <w:sz w:val="24"/>
          <w:szCs w:val="24"/>
          <w:lang w:val="en-IN" w:eastAsia="en-IN"/>
        </w:rPr>
        <w:t>:</w:t>
      </w:r>
      <w:proofErr w:type="gramEnd"/>
    </w:p>
    <w:p w14:paraId="5442C455" w14:textId="438D9688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$</w:t>
      </w:r>
      <w:proofErr w:type="spellStart"/>
      <w:r>
        <w:rPr>
          <w:rFonts w:ascii="Segoe UI" w:hAnsi="Segoe UI" w:cs="Segoe UI"/>
          <w:sz w:val="24"/>
          <w:szCs w:val="24"/>
          <w:lang w:val="en-IN" w:eastAsia="en-IN"/>
        </w:rPr>
        <w:t>toINR</w:t>
      </w:r>
      <w:proofErr w:type="spellEnd"/>
    </w:p>
    <w:p w14:paraId="29D4B859" w14:textId="5EB27734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Dollar to INR</w:t>
      </w:r>
    </w:p>
    <w:p w14:paraId="7F93FA7A" w14:textId="00B10F37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Rupee</w:t>
      </w:r>
      <w:r w:rsidR="007D79EC">
        <w:rPr>
          <w:rFonts w:ascii="Segoe UI" w:hAnsi="Segoe UI" w:cs="Segoe UI"/>
          <w:sz w:val="24"/>
          <w:szCs w:val="24"/>
          <w:lang w:val="en-IN" w:eastAsia="en-IN"/>
        </w:rPr>
        <w:t>2$</w:t>
      </w:r>
    </w:p>
    <w:p w14:paraId="5DA4C960" w14:textId="3DD2E2F3" w:rsidR="007D79EC" w:rsidRDefault="007D79EC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_</w:t>
      </w:r>
      <w:proofErr w:type="spellStart"/>
      <w:r>
        <w:rPr>
          <w:rFonts w:ascii="Segoe UI" w:hAnsi="Segoe UI" w:cs="Segoe UI"/>
          <w:sz w:val="24"/>
          <w:szCs w:val="24"/>
          <w:lang w:val="en-IN" w:eastAsia="en-IN"/>
        </w:rPr>
        <w:t>dollar_Rupee</w:t>
      </w:r>
      <w:proofErr w:type="spellEnd"/>
    </w:p>
    <w:p w14:paraId="1A1B2DC9" w14:textId="03B6E51A" w:rsidR="00A913BB" w:rsidRDefault="00A913BB" w:rsidP="00A913BB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1A7FC50E" w14:textId="04214E35" w:rsidR="00A913BB" w:rsidRDefault="00A913BB" w:rsidP="00A913BB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Which of the following is </w:t>
      </w:r>
      <w:r w:rsidR="007D79EC">
        <w:rPr>
          <w:rFonts w:ascii="Segoe UI" w:hAnsi="Segoe UI" w:cs="Segoe UI"/>
          <w:sz w:val="24"/>
          <w:szCs w:val="24"/>
          <w:lang w:val="en-IN" w:eastAsia="en-IN"/>
        </w:rPr>
        <w:t xml:space="preserve">not </w:t>
      </w:r>
      <w:r>
        <w:rPr>
          <w:rFonts w:ascii="Segoe UI" w:hAnsi="Segoe UI" w:cs="Segoe UI"/>
          <w:sz w:val="24"/>
          <w:szCs w:val="24"/>
          <w:lang w:val="en-IN" w:eastAsia="en-IN"/>
        </w:rPr>
        <w:t xml:space="preserve">correct about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macros:</w:t>
      </w:r>
      <w:proofErr w:type="gramEnd"/>
    </w:p>
    <w:p w14:paraId="26C3F014" w14:textId="1A6FA70B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Macros may contain malicious code which can destroy your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computer</w:t>
      </w:r>
      <w:proofErr w:type="gramEnd"/>
    </w:p>
    <w:p w14:paraId="48681B1A" w14:textId="1BAA0E58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Macros are used to automate routine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tasks</w:t>
      </w:r>
      <w:proofErr w:type="gramEnd"/>
    </w:p>
    <w:p w14:paraId="65F5037C" w14:textId="511AEB80" w:rsidR="00A913BB" w:rsidRDefault="007D79EC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Macros can only be created by recording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them</w:t>
      </w:r>
      <w:proofErr w:type="gramEnd"/>
    </w:p>
    <w:p w14:paraId="10C95FA9" w14:textId="60E0174D" w:rsidR="007D79EC" w:rsidRDefault="007D79EC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If you save an excel workbook with macros as .xlsx format, all macros are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deleted</w:t>
      </w:r>
      <w:proofErr w:type="gramEnd"/>
    </w:p>
    <w:p w14:paraId="2266E807" w14:textId="77777777" w:rsidR="007D79EC" w:rsidRDefault="007D79EC" w:rsidP="007D79EC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54E02235" w14:textId="4420D6DE" w:rsidR="007D79EC" w:rsidRDefault="007D79EC" w:rsidP="007D79EC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Which of the following is not an object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in VBA</w:t>
      </w:r>
      <w:proofErr w:type="gramEnd"/>
    </w:p>
    <w:p w14:paraId="3ADFCF3A" w14:textId="39076C04" w:rsidR="007D79EC" w:rsidRDefault="007D79EC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Application</w:t>
      </w:r>
    </w:p>
    <w:p w14:paraId="6CC7A4A6" w14:textId="2B4108DD" w:rsidR="007D79EC" w:rsidRDefault="007D79EC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Workbook</w:t>
      </w:r>
    </w:p>
    <w:p w14:paraId="78FDE298" w14:textId="69C755E3" w:rsidR="007D79EC" w:rsidRDefault="007D79EC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Sub</w:t>
      </w:r>
    </w:p>
    <w:p w14:paraId="1F36E2BF" w14:textId="691D4356" w:rsidR="007D79EC" w:rsidRDefault="007D79EC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Worksheet</w:t>
      </w:r>
    </w:p>
    <w:p w14:paraId="22AD2A69" w14:textId="77777777" w:rsidR="007D79EC" w:rsidRDefault="007D79EC" w:rsidP="007D79EC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543FE2B1" w14:textId="1A922A3A" w:rsidR="007D79EC" w:rsidRDefault="007D79EC" w:rsidP="007D79EC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Objects of the same type constitute a </w:t>
      </w:r>
    </w:p>
    <w:p w14:paraId="746AB18F" w14:textId="6A71801B" w:rsidR="007D79EC" w:rsidRDefault="007D79EC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Procedure</w:t>
      </w:r>
    </w:p>
    <w:p w14:paraId="1F4C8784" w14:textId="36555802" w:rsidR="007D79EC" w:rsidRDefault="007D79EC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Dim</w:t>
      </w:r>
    </w:p>
    <w:p w14:paraId="031E1966" w14:textId="19D1B433" w:rsidR="007D79EC" w:rsidRDefault="007D79EC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Collection</w:t>
      </w:r>
    </w:p>
    <w:p w14:paraId="1CFAC0CD" w14:textId="6DCCC1C1" w:rsidR="007D79EC" w:rsidRDefault="007D79EC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Workbook</w:t>
      </w:r>
    </w:p>
    <w:p w14:paraId="63320378" w14:textId="2E707804" w:rsidR="007D79EC" w:rsidRDefault="007D79EC" w:rsidP="007D79EC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2BB90034" w14:textId="15ABFD4F" w:rsidR="007D79EC" w:rsidRDefault="007D79EC" w:rsidP="007D79EC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Which of the following</w:t>
      </w:r>
      <w:r w:rsidR="00202B88">
        <w:rPr>
          <w:rFonts w:ascii="Segoe UI" w:hAnsi="Segoe UI" w:cs="Segoe UI"/>
          <w:sz w:val="24"/>
          <w:szCs w:val="24"/>
          <w:lang w:val="en-IN" w:eastAsia="en-IN"/>
        </w:rPr>
        <w:t xml:space="preserve"> syntax</w:t>
      </w:r>
      <w:r>
        <w:rPr>
          <w:rFonts w:ascii="Segoe UI" w:hAnsi="Segoe UI" w:cs="Segoe UI"/>
          <w:sz w:val="24"/>
          <w:szCs w:val="24"/>
          <w:lang w:val="en-IN" w:eastAsia="en-IN"/>
        </w:rPr>
        <w:t xml:space="preserve">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is incorrect</w:t>
      </w:r>
      <w:proofErr w:type="gramEnd"/>
    </w:p>
    <w:p w14:paraId="00297284" w14:textId="1FDC47BB" w:rsidR="007D79EC" w:rsidRDefault="00202B88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proofErr w:type="spellStart"/>
      <w:r>
        <w:rPr>
          <w:rFonts w:ascii="Segoe UI" w:hAnsi="Segoe UI" w:cs="Segoe UI"/>
          <w:sz w:val="24"/>
          <w:szCs w:val="24"/>
          <w:lang w:val="en-IN" w:eastAsia="en-IN"/>
        </w:rPr>
        <w:t>Excel</w:t>
      </w:r>
      <w:r w:rsidR="007D79EC" w:rsidRPr="007D79EC">
        <w:rPr>
          <w:rFonts w:ascii="Segoe UI" w:hAnsi="Segoe UI" w:cs="Segoe UI"/>
          <w:sz w:val="24"/>
          <w:szCs w:val="24"/>
          <w:lang w:val="en-IN" w:eastAsia="en-IN"/>
        </w:rPr>
        <w:t>.Workbooks</w:t>
      </w:r>
      <w:proofErr w:type="spellEnd"/>
      <w:r w:rsidR="007D79EC" w:rsidRPr="007D79EC">
        <w:rPr>
          <w:rFonts w:ascii="Segoe UI" w:hAnsi="Segoe UI" w:cs="Segoe UI"/>
          <w:sz w:val="24"/>
          <w:szCs w:val="24"/>
          <w:lang w:val="en-IN" w:eastAsia="en-IN"/>
        </w:rPr>
        <w:t>(“Book1.xlsx”</w:t>
      </w:r>
      <w:proofErr w:type="gramStart"/>
      <w:r w:rsidR="007D79EC" w:rsidRPr="007D79EC">
        <w:rPr>
          <w:rFonts w:ascii="Segoe UI" w:hAnsi="Segoe UI" w:cs="Segoe UI"/>
          <w:sz w:val="24"/>
          <w:szCs w:val="24"/>
          <w:lang w:val="en-IN" w:eastAsia="en-IN"/>
        </w:rPr>
        <w:t>).</w:t>
      </w:r>
      <w:proofErr w:type="spellStart"/>
      <w:r w:rsidR="007D79EC" w:rsidRPr="007D79EC">
        <w:rPr>
          <w:rFonts w:ascii="Segoe UI" w:hAnsi="Segoe UI" w:cs="Segoe UI"/>
          <w:sz w:val="24"/>
          <w:szCs w:val="24"/>
          <w:lang w:val="en-IN" w:eastAsia="en-IN"/>
        </w:rPr>
        <w:t>Worksheet</w:t>
      </w:r>
      <w:proofErr w:type="gramEnd"/>
      <w:r w:rsidR="007D79EC">
        <w:rPr>
          <w:rFonts w:ascii="Segoe UI" w:hAnsi="Segoe UI" w:cs="Segoe UI"/>
          <w:sz w:val="24"/>
          <w:szCs w:val="24"/>
          <w:lang w:val="en-IN" w:eastAsia="en-IN"/>
        </w:rPr>
        <w:t>"</w:t>
      </w:r>
      <w:r w:rsidR="007D79EC" w:rsidRPr="007D79EC">
        <w:rPr>
          <w:rFonts w:ascii="Segoe UI" w:hAnsi="Segoe UI" w:cs="Segoe UI"/>
          <w:sz w:val="24"/>
          <w:szCs w:val="24"/>
          <w:lang w:val="en-IN" w:eastAsia="en-IN"/>
        </w:rPr>
        <w:t>s</w:t>
      </w:r>
      <w:proofErr w:type="spellEnd"/>
      <w:r w:rsidR="007D79EC" w:rsidRPr="007D79EC">
        <w:rPr>
          <w:rFonts w:ascii="Segoe UI" w:hAnsi="Segoe UI" w:cs="Segoe UI"/>
          <w:sz w:val="24"/>
          <w:szCs w:val="24"/>
          <w:lang w:val="en-IN" w:eastAsia="en-IN"/>
        </w:rPr>
        <w:t>(“Sheet1”). Range(“A1</w:t>
      </w:r>
      <w:r w:rsidR="007D79EC">
        <w:rPr>
          <w:rFonts w:ascii="Segoe UI" w:hAnsi="Segoe UI" w:cs="Segoe UI"/>
          <w:sz w:val="24"/>
          <w:szCs w:val="24"/>
          <w:lang w:val="en-IN" w:eastAsia="en-IN"/>
        </w:rPr>
        <w:t>”</w:t>
      </w:r>
      <w:r w:rsidR="007D79EC" w:rsidRPr="007D79EC">
        <w:rPr>
          <w:rFonts w:ascii="Segoe UI" w:hAnsi="Segoe UI" w:cs="Segoe UI"/>
          <w:sz w:val="24"/>
          <w:szCs w:val="24"/>
          <w:lang w:val="en-IN" w:eastAsia="en-IN"/>
        </w:rPr>
        <w:t>)</w:t>
      </w:r>
    </w:p>
    <w:p w14:paraId="52F3FD89" w14:textId="64D24B33" w:rsidR="007D79EC" w:rsidRDefault="007D79EC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proofErr w:type="spellStart"/>
      <w:r w:rsidRPr="007D79EC">
        <w:rPr>
          <w:rFonts w:ascii="Segoe UI" w:hAnsi="Segoe UI" w:cs="Segoe UI"/>
          <w:sz w:val="24"/>
          <w:szCs w:val="24"/>
          <w:lang w:val="en-IN" w:eastAsia="en-IN"/>
        </w:rPr>
        <w:t>Application.Workbooks</w:t>
      </w:r>
      <w:proofErr w:type="spellEnd"/>
      <w:r w:rsidRPr="007D79EC">
        <w:rPr>
          <w:rFonts w:ascii="Segoe UI" w:hAnsi="Segoe UI" w:cs="Segoe UI"/>
          <w:sz w:val="24"/>
          <w:szCs w:val="24"/>
          <w:lang w:val="en-IN" w:eastAsia="en-IN"/>
        </w:rPr>
        <w:t>(“Book1.xlsx”</w:t>
      </w:r>
      <w:proofErr w:type="gramStart"/>
      <w:r w:rsidRPr="007D79EC">
        <w:rPr>
          <w:rFonts w:ascii="Segoe UI" w:hAnsi="Segoe UI" w:cs="Segoe UI"/>
          <w:sz w:val="24"/>
          <w:szCs w:val="24"/>
          <w:lang w:val="en-IN" w:eastAsia="en-IN"/>
        </w:rPr>
        <w:t>).Range</w:t>
      </w:r>
      <w:proofErr w:type="gramEnd"/>
      <w:r w:rsidRPr="007D79EC">
        <w:rPr>
          <w:rFonts w:ascii="Segoe UI" w:hAnsi="Segoe UI" w:cs="Segoe UI"/>
          <w:sz w:val="24"/>
          <w:szCs w:val="24"/>
          <w:lang w:val="en-IN" w:eastAsia="en-IN"/>
        </w:rPr>
        <w:t>(“A1</w:t>
      </w:r>
      <w:r>
        <w:rPr>
          <w:rFonts w:ascii="Segoe UI" w:hAnsi="Segoe UI" w:cs="Segoe UI"/>
          <w:sz w:val="24"/>
          <w:szCs w:val="24"/>
          <w:lang w:val="en-IN" w:eastAsia="en-IN"/>
        </w:rPr>
        <w:t>”</w:t>
      </w:r>
      <w:r w:rsidRPr="007D79EC">
        <w:rPr>
          <w:rFonts w:ascii="Segoe UI" w:hAnsi="Segoe UI" w:cs="Segoe UI"/>
          <w:sz w:val="24"/>
          <w:szCs w:val="24"/>
          <w:lang w:val="en-IN" w:eastAsia="en-IN"/>
        </w:rPr>
        <w:t>)</w:t>
      </w:r>
    </w:p>
    <w:p w14:paraId="114D166B" w14:textId="420F23C5" w:rsidR="007D79EC" w:rsidRDefault="007D79EC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 w:rsidRPr="007D79EC">
        <w:rPr>
          <w:rFonts w:ascii="Segoe UI" w:hAnsi="Segoe UI" w:cs="Segoe UI"/>
          <w:sz w:val="24"/>
          <w:szCs w:val="24"/>
          <w:lang w:val="en-IN" w:eastAsia="en-IN"/>
        </w:rPr>
        <w:t>Range(“A1)</w:t>
      </w:r>
    </w:p>
    <w:p w14:paraId="00C8B50F" w14:textId="60B89A49" w:rsidR="007D79EC" w:rsidRDefault="007D79EC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 w:rsidRPr="007D79EC">
        <w:rPr>
          <w:rFonts w:ascii="Segoe UI" w:hAnsi="Segoe UI" w:cs="Segoe UI"/>
          <w:sz w:val="24"/>
          <w:szCs w:val="24"/>
          <w:lang w:val="en-IN" w:eastAsia="en-IN"/>
        </w:rPr>
        <w:t>Range(“A1</w:t>
      </w:r>
      <w:r>
        <w:rPr>
          <w:rFonts w:ascii="Segoe UI" w:hAnsi="Segoe UI" w:cs="Segoe UI"/>
          <w:sz w:val="24"/>
          <w:szCs w:val="24"/>
          <w:lang w:val="en-IN" w:eastAsia="en-IN"/>
        </w:rPr>
        <w:t>”</w:t>
      </w:r>
      <w:proofErr w:type="gramStart"/>
      <w:r w:rsidRPr="007D79EC">
        <w:rPr>
          <w:rFonts w:ascii="Segoe UI" w:hAnsi="Segoe UI" w:cs="Segoe UI"/>
          <w:sz w:val="24"/>
          <w:szCs w:val="24"/>
          <w:lang w:val="en-IN" w:eastAsia="en-IN"/>
        </w:rPr>
        <w:t>)</w:t>
      </w:r>
      <w:r>
        <w:rPr>
          <w:rFonts w:ascii="Segoe UI" w:hAnsi="Segoe UI" w:cs="Segoe UI"/>
          <w:sz w:val="24"/>
          <w:szCs w:val="24"/>
          <w:lang w:val="en-IN" w:eastAsia="en-IN"/>
        </w:rPr>
        <w:t>.</w:t>
      </w:r>
      <w:r w:rsidRPr="007D79EC">
        <w:rPr>
          <w:rFonts w:ascii="Segoe UI" w:hAnsi="Segoe UI" w:cs="Segoe UI"/>
          <w:sz w:val="24"/>
          <w:szCs w:val="24"/>
          <w:lang w:val="en-IN" w:eastAsia="en-IN"/>
        </w:rPr>
        <w:t>Worksheets</w:t>
      </w:r>
      <w:proofErr w:type="gramEnd"/>
      <w:r w:rsidRPr="007D79EC">
        <w:rPr>
          <w:rFonts w:ascii="Segoe UI" w:hAnsi="Segoe UI" w:cs="Segoe UI"/>
          <w:sz w:val="24"/>
          <w:szCs w:val="24"/>
          <w:lang w:val="en-IN" w:eastAsia="en-IN"/>
        </w:rPr>
        <w:t>(“Sheet1”).Workbooks(“Book1.xlsx”)</w:t>
      </w:r>
    </w:p>
    <w:p w14:paraId="2503DC0E" w14:textId="5D566E4E" w:rsidR="00202B88" w:rsidRDefault="00202B88" w:rsidP="00202B88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57D29335" w14:textId="2541BBA5" w:rsidR="00202B88" w:rsidRDefault="00202B88" w:rsidP="00202B88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The shortcut for opening the Visual basic editor with 1 key stroke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is</w:t>
      </w:r>
      <w:proofErr w:type="gramEnd"/>
      <w:r>
        <w:rPr>
          <w:rFonts w:ascii="Segoe UI" w:hAnsi="Segoe UI" w:cs="Segoe UI"/>
          <w:sz w:val="24"/>
          <w:szCs w:val="24"/>
          <w:lang w:val="en-IN" w:eastAsia="en-IN"/>
        </w:rPr>
        <w:t xml:space="preserve"> </w:t>
      </w:r>
    </w:p>
    <w:p w14:paraId="65C8755E" w14:textId="402EF4EE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F11</w:t>
      </w:r>
    </w:p>
    <w:p w14:paraId="64771FE8" w14:textId="36E0915C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Alt + F11</w:t>
      </w:r>
    </w:p>
    <w:p w14:paraId="60355249" w14:textId="4D23B456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Alt + 0</w:t>
      </w:r>
    </w:p>
    <w:p w14:paraId="6DCA3768" w14:textId="79952E5A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Alt + Windows</w:t>
      </w:r>
    </w:p>
    <w:p w14:paraId="6B2027E1" w14:textId="5E8A413D" w:rsidR="00202B88" w:rsidRDefault="00202B88" w:rsidP="00202B88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78F5B55F" w14:textId="01173E1C" w:rsidR="00202B88" w:rsidRDefault="00202B88" w:rsidP="00202B88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Which of the following is a property of a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Range Object</w:t>
      </w:r>
      <w:proofErr w:type="gramEnd"/>
    </w:p>
    <w:p w14:paraId="73B67875" w14:textId="1F972C11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Value</w:t>
      </w:r>
    </w:p>
    <w:p w14:paraId="05824060" w14:textId="5E6849DD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Type</w:t>
      </w:r>
    </w:p>
    <w:p w14:paraId="61E69506" w14:textId="39551F9B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proofErr w:type="spellStart"/>
      <w:r>
        <w:rPr>
          <w:rFonts w:ascii="Segoe UI" w:hAnsi="Segoe UI" w:cs="Segoe UI"/>
          <w:sz w:val="24"/>
          <w:szCs w:val="24"/>
          <w:lang w:val="en-IN" w:eastAsia="en-IN"/>
        </w:rPr>
        <w:t>HasTitle</w:t>
      </w:r>
      <w:proofErr w:type="spellEnd"/>
    </w:p>
    <w:p w14:paraId="11AA4445" w14:textId="2E7A4E24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Macro</w:t>
      </w:r>
    </w:p>
    <w:p w14:paraId="25149452" w14:textId="4D4581F5" w:rsidR="00202B88" w:rsidRDefault="00202B88" w:rsidP="00202B88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7E97825F" w14:textId="3AA90368" w:rsidR="00202B88" w:rsidRDefault="00202B88" w:rsidP="00202B88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With respect to an Object, what is a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Method</w:t>
      </w:r>
      <w:proofErr w:type="gramEnd"/>
    </w:p>
    <w:p w14:paraId="00F47A7C" w14:textId="66204C59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The algorithm followed by the macro that is using the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object</w:t>
      </w:r>
      <w:proofErr w:type="gramEnd"/>
    </w:p>
    <w:p w14:paraId="001DF071" w14:textId="3AEC57B3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An action that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Excel</w:t>
      </w:r>
      <w:proofErr w:type="gramEnd"/>
      <w:r>
        <w:rPr>
          <w:rFonts w:ascii="Segoe UI" w:hAnsi="Segoe UI" w:cs="Segoe UI"/>
          <w:sz w:val="24"/>
          <w:szCs w:val="24"/>
          <w:lang w:val="en-IN" w:eastAsia="en-IN"/>
        </w:rPr>
        <w:t xml:space="preserve"> performs on the object</w:t>
      </w:r>
    </w:p>
    <w:p w14:paraId="17ED4B2A" w14:textId="09EB0AC4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The process of declaring the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object</w:t>
      </w:r>
      <w:proofErr w:type="gramEnd"/>
    </w:p>
    <w:p w14:paraId="1908B8A7" w14:textId="73B99696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A property that describes what an object can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store</w:t>
      </w:r>
      <w:proofErr w:type="gramEnd"/>
    </w:p>
    <w:p w14:paraId="0F8FB1C9" w14:textId="77777777" w:rsidR="00202B88" w:rsidRDefault="00202B88" w:rsidP="00202B88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3D2678EB" w14:textId="3F70DF07" w:rsidR="00202B88" w:rsidRDefault="00202B88" w:rsidP="00202B88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Which of the following are features of VBA?</w:t>
      </w:r>
    </w:p>
    <w:p w14:paraId="13B32647" w14:textId="1AFA6E5F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Loops</w:t>
      </w:r>
    </w:p>
    <w:p w14:paraId="14690430" w14:textId="681AA43C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Variables</w:t>
      </w:r>
    </w:p>
    <w:p w14:paraId="611B77B3" w14:textId="7604BE22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Arrays</w:t>
      </w:r>
    </w:p>
    <w:p w14:paraId="2EFF0933" w14:textId="6828EFF9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None of the above</w:t>
      </w:r>
    </w:p>
    <w:p w14:paraId="058B1AE6" w14:textId="23FD4B71" w:rsidR="00202B88" w:rsidRDefault="00202B88" w:rsidP="00202B88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4743F35C" w14:textId="4F50B53C" w:rsidR="00202B88" w:rsidRDefault="00202B88" w:rsidP="00202B88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The first key in a macro shortcut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is</w:t>
      </w:r>
      <w:proofErr w:type="gramEnd"/>
      <w:r>
        <w:rPr>
          <w:rFonts w:ascii="Segoe UI" w:hAnsi="Segoe UI" w:cs="Segoe UI"/>
          <w:sz w:val="24"/>
          <w:szCs w:val="24"/>
          <w:lang w:val="en-IN" w:eastAsia="en-IN"/>
        </w:rPr>
        <w:t xml:space="preserve"> </w:t>
      </w:r>
    </w:p>
    <w:p w14:paraId="6645A945" w14:textId="21511973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Shift</w:t>
      </w:r>
    </w:p>
    <w:p w14:paraId="3F4A1107" w14:textId="755A941F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Alt</w:t>
      </w:r>
    </w:p>
    <w:p w14:paraId="2EF158D5" w14:textId="4022CE76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Ctrl</w:t>
      </w:r>
    </w:p>
    <w:p w14:paraId="1257654E" w14:textId="04764288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Enter</w:t>
      </w:r>
    </w:p>
    <w:p w14:paraId="47E31F97" w14:textId="77777777" w:rsidR="00202B88" w:rsidRDefault="00202B88" w:rsidP="00202B88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76383E7C" w14:textId="394CE3C5" w:rsidR="00202B88" w:rsidRDefault="00202B88" w:rsidP="00202B88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In VBA, the cell that was last selected is known as</w:t>
      </w:r>
    </w:p>
    <w:p w14:paraId="55CADC2D" w14:textId="4E677554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Selected Cell</w:t>
      </w:r>
    </w:p>
    <w:p w14:paraId="720CEDC1" w14:textId="64F01D46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Highlighted Cell</w:t>
      </w:r>
    </w:p>
    <w:p w14:paraId="6A9FF120" w14:textId="3BB4FE4F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Active Cell</w:t>
      </w:r>
    </w:p>
    <w:p w14:paraId="298CE23C" w14:textId="56D751C0" w:rsidR="00202B88" w:rsidRDefault="007D6EFE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Open Cell</w:t>
      </w:r>
    </w:p>
    <w:p w14:paraId="1D68204C" w14:textId="77777777" w:rsidR="007D6EFE" w:rsidRDefault="007D6EFE" w:rsidP="007D6EFE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1A3D9524" w14:textId="01115CE4" w:rsidR="007D6EFE" w:rsidRDefault="007D6EFE" w:rsidP="007D6EFE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If you choose “Disable All Macros with notification”, and then try to open a workbook with macros, Excel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will</w:t>
      </w:r>
      <w:proofErr w:type="gramEnd"/>
    </w:p>
    <w:p w14:paraId="638BDC27" w14:textId="165620A3" w:rsidR="007D6EFE" w:rsidRDefault="007D6EFE" w:rsidP="007D6EFE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Not open the workbook</w:t>
      </w:r>
    </w:p>
    <w:p w14:paraId="012EDAC5" w14:textId="0F67025D" w:rsidR="007D6EFE" w:rsidRDefault="007D6EFE" w:rsidP="007D6EFE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Crash and show the blue screen of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death</w:t>
      </w:r>
      <w:proofErr w:type="gramEnd"/>
    </w:p>
    <w:p w14:paraId="5B100650" w14:textId="117CE972" w:rsidR="007D6EFE" w:rsidRDefault="007D6EFE" w:rsidP="007D6EFE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Display a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warning</w:t>
      </w:r>
      <w:proofErr w:type="gramEnd"/>
    </w:p>
    <w:p w14:paraId="176623C9" w14:textId="3B2CF3A6" w:rsidR="007D6EFE" w:rsidRDefault="007D6EFE" w:rsidP="007D6EFE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Delete the macros in the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workbook</w:t>
      </w:r>
      <w:proofErr w:type="gramEnd"/>
    </w:p>
    <w:p w14:paraId="468BF275" w14:textId="77777777" w:rsidR="007D6EFE" w:rsidRDefault="007D6EFE" w:rsidP="007D6EFE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0F0E9E66" w14:textId="52978A86" w:rsidR="007D6EFE" w:rsidRDefault="007D6EFE" w:rsidP="007D6EFE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Which of the following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is true</w:t>
      </w:r>
      <w:proofErr w:type="gramEnd"/>
    </w:p>
    <w:p w14:paraId="0E81BDEC" w14:textId="01C2B348" w:rsidR="007D6EFE" w:rsidRDefault="007D6EFE" w:rsidP="007D6EFE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All macros saved in any workbook can be run at any time if Excel is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open</w:t>
      </w:r>
      <w:proofErr w:type="gramEnd"/>
    </w:p>
    <w:p w14:paraId="3E24184F" w14:textId="4DCE10D4" w:rsidR="007D6EFE" w:rsidRDefault="007D6EFE" w:rsidP="007D6EFE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All macros saved in Personal Macro Workbook can be run when Excel is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open</w:t>
      </w:r>
      <w:proofErr w:type="gramEnd"/>
    </w:p>
    <w:p w14:paraId="756882B5" w14:textId="12EBE004" w:rsidR="007D6EFE" w:rsidRDefault="007D6EFE" w:rsidP="007D6EFE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All macros can be run if any MS Office application is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open</w:t>
      </w:r>
      <w:proofErr w:type="gramEnd"/>
    </w:p>
    <w:p w14:paraId="7DFDBAF0" w14:textId="479A6579" w:rsidR="007D6EFE" w:rsidRDefault="007D6EFE" w:rsidP="007D6EFE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Macros can be run as stand-alone applications on any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OS</w:t>
      </w:r>
      <w:proofErr w:type="gramEnd"/>
    </w:p>
    <w:p w14:paraId="0933A276" w14:textId="0B1112DB" w:rsidR="007D6EFE" w:rsidRDefault="007D6EFE" w:rsidP="007D6EFE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290D16C1" w14:textId="5F972418" w:rsidR="007D6EFE" w:rsidRDefault="007D6EFE" w:rsidP="007D6EFE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 Which of the following is </w:t>
      </w:r>
      <w:r w:rsidR="00771FFF">
        <w:rPr>
          <w:rFonts w:ascii="Segoe UI" w:hAnsi="Segoe UI" w:cs="Segoe UI"/>
          <w:sz w:val="24"/>
          <w:szCs w:val="24"/>
          <w:lang w:val="en-IN" w:eastAsia="en-IN"/>
        </w:rPr>
        <w:t xml:space="preserve">not </w:t>
      </w:r>
      <w:r>
        <w:rPr>
          <w:rFonts w:ascii="Segoe UI" w:hAnsi="Segoe UI" w:cs="Segoe UI"/>
          <w:sz w:val="24"/>
          <w:szCs w:val="24"/>
          <w:lang w:val="en-IN" w:eastAsia="en-IN"/>
        </w:rPr>
        <w:t>true about a</w:t>
      </w:r>
      <w:r w:rsidR="00771FFF">
        <w:rPr>
          <w:rFonts w:ascii="Segoe UI" w:hAnsi="Segoe UI" w:cs="Segoe UI"/>
          <w:sz w:val="24"/>
          <w:szCs w:val="24"/>
          <w:lang w:val="en-IN" w:eastAsia="en-IN"/>
        </w:rPr>
        <w:t xml:space="preserve"> method?</w:t>
      </w:r>
    </w:p>
    <w:p w14:paraId="7B78DEB3" w14:textId="2938F9FE" w:rsidR="00771FFF" w:rsidRDefault="00771FF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A method can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not change</w:t>
      </w:r>
      <w:proofErr w:type="gramEnd"/>
      <w:r>
        <w:rPr>
          <w:rFonts w:ascii="Segoe UI" w:hAnsi="Segoe UI" w:cs="Segoe UI"/>
          <w:sz w:val="24"/>
          <w:szCs w:val="24"/>
          <w:lang w:val="en-IN" w:eastAsia="en-IN"/>
        </w:rPr>
        <w:t xml:space="preserve"> an object’s properties</w:t>
      </w:r>
    </w:p>
    <w:p w14:paraId="09DB54DA" w14:textId="47565780" w:rsidR="00771FFF" w:rsidRDefault="00771FF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A method can read an object’s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properties</w:t>
      </w:r>
      <w:proofErr w:type="gramEnd"/>
    </w:p>
    <w:p w14:paraId="5667A570" w14:textId="4D520BAF" w:rsidR="00771FFF" w:rsidRDefault="00771FF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A method may take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arguments</w:t>
      </w:r>
      <w:proofErr w:type="gramEnd"/>
    </w:p>
    <w:p w14:paraId="502FDA1F" w14:textId="44509FA9" w:rsidR="00771FFF" w:rsidRDefault="00771FF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A method may not take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arguments</w:t>
      </w:r>
      <w:proofErr w:type="gramEnd"/>
    </w:p>
    <w:p w14:paraId="6409E24C" w14:textId="37D22D55" w:rsidR="00771FFF" w:rsidRDefault="00771FFF" w:rsidP="00771FFF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1521DFB0" w14:textId="709EB088" w:rsidR="00771FFF" w:rsidRDefault="00771FFF" w:rsidP="00771FFF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Which of the following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is false</w:t>
      </w:r>
      <w:proofErr w:type="gramEnd"/>
    </w:p>
    <w:p w14:paraId="12E748EC" w14:textId="71A78409" w:rsidR="00771FFF" w:rsidRDefault="00771FF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The object browser contains the list of all objects in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Excel</w:t>
      </w:r>
      <w:proofErr w:type="gramEnd"/>
    </w:p>
    <w:p w14:paraId="4281430F" w14:textId="329E310D" w:rsidR="00771FFF" w:rsidRDefault="00771FF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If you type an object name, excel automatically provides a list of its methods and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properties</w:t>
      </w:r>
      <w:proofErr w:type="gramEnd"/>
    </w:p>
    <w:p w14:paraId="79CC84A7" w14:textId="0A0042FD" w:rsidR="00771FFF" w:rsidRDefault="00771FF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The code generated by the Excel macro recorder is the most efficient code with no superfluous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content</w:t>
      </w:r>
      <w:proofErr w:type="gramEnd"/>
    </w:p>
    <w:p w14:paraId="30E66CC1" w14:textId="7EC0B719" w:rsidR="00771FFF" w:rsidRDefault="00771FF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The VBA help system (F1) only works with a functional internet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connection</w:t>
      </w:r>
      <w:proofErr w:type="gramEnd"/>
    </w:p>
    <w:p w14:paraId="423D2D52" w14:textId="29231E5C" w:rsidR="00771FFF" w:rsidRDefault="00771FFF" w:rsidP="00771FFF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43507149" w14:textId="5F9EFDA0" w:rsidR="00771FFF" w:rsidRDefault="00771FFF" w:rsidP="00771FFF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Which of the following is true?</w:t>
      </w:r>
    </w:p>
    <w:p w14:paraId="38CF7FA2" w14:textId="499CB781" w:rsidR="00771FFF" w:rsidRDefault="00771FF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All objects are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collections</w:t>
      </w:r>
      <w:proofErr w:type="gramEnd"/>
    </w:p>
    <w:p w14:paraId="1C38B1CC" w14:textId="4D208526" w:rsidR="00771FFF" w:rsidRDefault="00771FF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All collections are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objects</w:t>
      </w:r>
      <w:proofErr w:type="gramEnd"/>
    </w:p>
    <w:p w14:paraId="73A0D7FF" w14:textId="7667487F" w:rsidR="00771FFF" w:rsidRDefault="00771FF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Some collections are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objects</w:t>
      </w:r>
      <w:proofErr w:type="gramEnd"/>
    </w:p>
    <w:p w14:paraId="735530B6" w14:textId="3BA8F295" w:rsidR="00771FFF" w:rsidRDefault="00771FF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No collections are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objects</w:t>
      </w:r>
      <w:proofErr w:type="gramEnd"/>
    </w:p>
    <w:p w14:paraId="5B6F18CA" w14:textId="3AE7E0FB" w:rsidR="00771FFF" w:rsidRDefault="00771FFF" w:rsidP="00771FFF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6CAECEA1" w14:textId="3D9B42D6" w:rsidR="00771FFF" w:rsidRDefault="00771FFF" w:rsidP="00771FFF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What does the following sub do?</w:t>
      </w:r>
    </w:p>
    <w:p w14:paraId="3555C48B" w14:textId="77777777" w:rsidR="00771FFF" w:rsidRPr="00771FFF" w:rsidRDefault="00771FFF" w:rsidP="00771FFF">
      <w:pPr>
        <w:spacing w:after="0" w:line="240" w:lineRule="auto"/>
        <w:ind w:left="259" w:firstLine="461"/>
        <w:rPr>
          <w:rFonts w:ascii="Times New Roman" w:eastAsia="Times New Roman" w:hAnsi="Times New Roman" w:cs="Times New Roman"/>
          <w:sz w:val="10"/>
          <w:szCs w:val="10"/>
        </w:rPr>
      </w:pPr>
      <w:r w:rsidRPr="00771FFF">
        <w:rPr>
          <w:rFonts w:ascii="CordiaUPC" w:eastAsiaTheme="minorEastAsia" w:hAnsi="CordiaUPC" w:cs="CordiaUPC" w:hint="cs"/>
          <w:color w:val="5B9BD5" w:themeColor="accent1"/>
          <w:kern w:val="24"/>
          <w:sz w:val="28"/>
          <w:szCs w:val="28"/>
          <w:lang w:val="en-IN"/>
        </w:rPr>
        <w:t xml:space="preserve">Sub </w:t>
      </w:r>
      <w:proofErr w:type="spellStart"/>
      <w:proofErr w:type="gramStart"/>
      <w:r w:rsidRPr="00771FFF">
        <w:rPr>
          <w:rFonts w:ascii="CordiaUPC" w:eastAsiaTheme="minorEastAsia" w:hAnsi="CordiaUPC" w:cs="CordiaUPC" w:hint="cs"/>
          <w:color w:val="5B9BD5" w:themeColor="accent1"/>
          <w:kern w:val="24"/>
          <w:sz w:val="28"/>
          <w:szCs w:val="28"/>
          <w:lang w:val="en-IN"/>
        </w:rPr>
        <w:t>AddAWorkbook</w:t>
      </w:r>
      <w:proofErr w:type="spellEnd"/>
      <w:r w:rsidRPr="00771FFF">
        <w:rPr>
          <w:rFonts w:ascii="CordiaUPC" w:eastAsiaTheme="minorEastAsia" w:hAnsi="CordiaUPC" w:cs="CordiaUPC" w:hint="cs"/>
          <w:color w:val="5B9BD5" w:themeColor="accent1"/>
          <w:kern w:val="24"/>
          <w:sz w:val="28"/>
          <w:szCs w:val="28"/>
          <w:lang w:val="en-IN"/>
        </w:rPr>
        <w:t>(</w:t>
      </w:r>
      <w:proofErr w:type="gramEnd"/>
      <w:r w:rsidRPr="00771FFF">
        <w:rPr>
          <w:rFonts w:ascii="CordiaUPC" w:eastAsiaTheme="minorEastAsia" w:hAnsi="CordiaUPC" w:cs="CordiaUPC" w:hint="cs"/>
          <w:color w:val="5B9BD5" w:themeColor="accent1"/>
          <w:kern w:val="24"/>
          <w:sz w:val="28"/>
          <w:szCs w:val="28"/>
          <w:lang w:val="en-IN"/>
        </w:rPr>
        <w:t>)</w:t>
      </w:r>
    </w:p>
    <w:p w14:paraId="3661CDE1" w14:textId="085FE8CF" w:rsidR="00771FFF" w:rsidRPr="00771FFF" w:rsidRDefault="00771FFF" w:rsidP="00771FFF">
      <w:pPr>
        <w:spacing w:after="0" w:line="240" w:lineRule="auto"/>
        <w:ind w:left="259"/>
        <w:rPr>
          <w:rFonts w:ascii="Times New Roman" w:eastAsia="Times New Roman" w:hAnsi="Times New Roman" w:cs="Times New Roman"/>
          <w:sz w:val="10"/>
          <w:szCs w:val="10"/>
        </w:rPr>
      </w:pPr>
      <w:r w:rsidRPr="00771FFF">
        <w:rPr>
          <w:rFonts w:ascii="CordiaUPC" w:eastAsiaTheme="minorEastAsia" w:hAnsi="CordiaUPC" w:cs="CordiaUPC" w:hint="cs"/>
          <w:color w:val="5B9BD5" w:themeColor="accent1"/>
          <w:kern w:val="24"/>
          <w:sz w:val="28"/>
          <w:szCs w:val="28"/>
          <w:lang w:val="en-IN"/>
        </w:rPr>
        <w:tab/>
      </w:r>
      <w:r>
        <w:rPr>
          <w:rFonts w:ascii="CordiaUPC" w:eastAsiaTheme="minorEastAsia" w:hAnsi="CordiaUPC" w:cs="CordiaUPC"/>
          <w:color w:val="5B9BD5" w:themeColor="accent1"/>
          <w:kern w:val="24"/>
          <w:sz w:val="28"/>
          <w:szCs w:val="28"/>
          <w:lang w:val="en-IN"/>
        </w:rPr>
        <w:tab/>
      </w:r>
      <w:proofErr w:type="spellStart"/>
      <w:r w:rsidRPr="00771FFF">
        <w:rPr>
          <w:rFonts w:ascii="CordiaUPC" w:eastAsiaTheme="minorEastAsia" w:hAnsi="CordiaUPC" w:cs="CordiaUPC" w:hint="cs"/>
          <w:color w:val="5B9BD5" w:themeColor="accent1"/>
          <w:kern w:val="24"/>
          <w:sz w:val="28"/>
          <w:szCs w:val="28"/>
          <w:lang w:val="en-IN"/>
        </w:rPr>
        <w:t>Workbooks.</w:t>
      </w:r>
      <w:proofErr w:type="gramStart"/>
      <w:r w:rsidRPr="00771FFF">
        <w:rPr>
          <w:rFonts w:ascii="CordiaUPC" w:eastAsiaTheme="minorEastAsia" w:hAnsi="CordiaUPC" w:cs="CordiaUPC" w:hint="cs"/>
          <w:color w:val="5B9BD5" w:themeColor="accent1"/>
          <w:kern w:val="24"/>
          <w:sz w:val="28"/>
          <w:szCs w:val="28"/>
          <w:lang w:val="en-IN"/>
        </w:rPr>
        <w:t>Add</w:t>
      </w:r>
      <w:proofErr w:type="spellEnd"/>
      <w:proofErr w:type="gramEnd"/>
    </w:p>
    <w:p w14:paraId="61241238" w14:textId="77777777" w:rsidR="00771FFF" w:rsidRPr="00771FFF" w:rsidRDefault="00771FFF" w:rsidP="00771FFF">
      <w:pPr>
        <w:spacing w:after="0" w:line="240" w:lineRule="auto"/>
        <w:ind w:left="259" w:firstLine="461"/>
        <w:rPr>
          <w:rFonts w:ascii="Times New Roman" w:eastAsia="Times New Roman" w:hAnsi="Times New Roman" w:cs="Times New Roman"/>
          <w:sz w:val="10"/>
          <w:szCs w:val="10"/>
        </w:rPr>
      </w:pPr>
      <w:r w:rsidRPr="00771FFF">
        <w:rPr>
          <w:rFonts w:ascii="CordiaUPC" w:eastAsiaTheme="minorEastAsia" w:hAnsi="CordiaUPC" w:cs="CordiaUPC" w:hint="cs"/>
          <w:color w:val="5B9BD5" w:themeColor="accent1"/>
          <w:kern w:val="24"/>
          <w:sz w:val="28"/>
          <w:szCs w:val="28"/>
          <w:lang w:val="en-IN"/>
        </w:rPr>
        <w:t>End Sub</w:t>
      </w:r>
    </w:p>
    <w:p w14:paraId="2FE0D6A3" w14:textId="6272F13D" w:rsidR="00771FFF" w:rsidRDefault="00771FFF" w:rsidP="00771FFF">
      <w:pPr>
        <w:pStyle w:val="ListParagraph"/>
        <w:rPr>
          <w:rFonts w:ascii="Segoe UI" w:hAnsi="Segoe UI" w:cs="Segoe UI"/>
          <w:sz w:val="24"/>
          <w:szCs w:val="24"/>
          <w:lang w:val="en-IN" w:eastAsia="en-IN"/>
        </w:rPr>
      </w:pPr>
    </w:p>
    <w:p w14:paraId="6E9D9928" w14:textId="04CB9756" w:rsidR="00771FFF" w:rsidRDefault="00AD64FB" w:rsidP="00771FFF">
      <w:pPr>
        <w:pStyle w:val="ListParagraph"/>
        <w:numPr>
          <w:ilvl w:val="0"/>
          <w:numId w:val="2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Add a new worksheet to the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workbook</w:t>
      </w:r>
      <w:proofErr w:type="gramEnd"/>
    </w:p>
    <w:p w14:paraId="39DBB676" w14:textId="69A794C1" w:rsidR="00AD64FB" w:rsidRDefault="00AD64FB" w:rsidP="00771FFF">
      <w:pPr>
        <w:pStyle w:val="ListParagraph"/>
        <w:numPr>
          <w:ilvl w:val="0"/>
          <w:numId w:val="2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Add a new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workbook</w:t>
      </w:r>
      <w:proofErr w:type="gramEnd"/>
    </w:p>
    <w:p w14:paraId="5D0294DF" w14:textId="6F607A63" w:rsidR="00AD64FB" w:rsidRDefault="00AD64FB" w:rsidP="00771FFF">
      <w:pPr>
        <w:pStyle w:val="ListParagraph"/>
        <w:numPr>
          <w:ilvl w:val="0"/>
          <w:numId w:val="2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Nothing. It is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superfluous</w:t>
      </w:r>
      <w:proofErr w:type="gramEnd"/>
    </w:p>
    <w:p w14:paraId="634413EF" w14:textId="4C5C60D7" w:rsidR="00AD64FB" w:rsidRPr="00771FFF" w:rsidRDefault="00AD64FB" w:rsidP="00771FFF">
      <w:pPr>
        <w:pStyle w:val="ListParagraph"/>
        <w:numPr>
          <w:ilvl w:val="0"/>
          <w:numId w:val="2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Nothing. The code is erroneous.</w:t>
      </w:r>
    </w:p>
    <w:p w14:paraId="3D076CE9" w14:textId="352EADD4" w:rsidR="00A913BB" w:rsidRDefault="00A913BB" w:rsidP="00A913BB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5ACF7E72" w14:textId="77777777" w:rsidR="00A913BB" w:rsidRPr="00A913BB" w:rsidRDefault="00A913BB" w:rsidP="00A913BB">
      <w:pPr>
        <w:rPr>
          <w:rFonts w:ascii="Segoe UI" w:hAnsi="Segoe UI" w:cs="Segoe UI"/>
          <w:sz w:val="24"/>
          <w:szCs w:val="24"/>
          <w:lang w:val="en-IN" w:eastAsia="en-IN"/>
        </w:rPr>
      </w:pPr>
    </w:p>
    <w:sectPr w:rsidR="00A913BB" w:rsidRPr="00A913BB" w:rsidSect="00E422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440" w:right="1080" w:bottom="1440" w:left="1080" w:header="0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32C281" w14:textId="77777777" w:rsidR="001038AE" w:rsidRDefault="001038AE" w:rsidP="005011A9">
      <w:pPr>
        <w:spacing w:after="0" w:line="240" w:lineRule="auto"/>
      </w:pPr>
      <w:r>
        <w:separator/>
      </w:r>
    </w:p>
  </w:endnote>
  <w:endnote w:type="continuationSeparator" w:id="0">
    <w:p w14:paraId="244B7AE6" w14:textId="77777777" w:rsidR="001038AE" w:rsidRDefault="001038AE" w:rsidP="00501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B60AA" w14:textId="77777777" w:rsidR="007C652E" w:rsidRDefault="007C65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E4ACF" w14:textId="36A7F25B" w:rsidR="005011A9" w:rsidRDefault="00FF16A5" w:rsidP="00994605">
    <w:pPr>
      <w:pStyle w:val="Footer"/>
      <w:tabs>
        <w:tab w:val="clear" w:pos="4680"/>
        <w:tab w:val="clear" w:pos="9360"/>
        <w:tab w:val="center" w:pos="5545"/>
      </w:tabs>
      <w:ind w:left="-1843" w:right="-1411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F8E338D" wp14:editId="5D818B97">
              <wp:simplePos x="0" y="0"/>
              <wp:positionH relativeFrom="column">
                <wp:posOffset>-19685</wp:posOffset>
              </wp:positionH>
              <wp:positionV relativeFrom="paragraph">
                <wp:posOffset>122555</wp:posOffset>
              </wp:positionV>
              <wp:extent cx="2703830" cy="655320"/>
              <wp:effectExtent l="0" t="0" r="20320" b="11430"/>
              <wp:wrapNone/>
              <wp:docPr id="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3830" cy="65532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4D789B" w14:textId="77777777" w:rsidR="003D126B" w:rsidRPr="007C652E" w:rsidRDefault="003D126B">
                          <w:pPr>
                            <w:rPr>
                              <w:rFonts w:ascii="Segoe UI" w:hAnsi="Segoe UI" w:cs="Segoe UI"/>
                              <w:bCs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7C652E">
                            <w:rPr>
                              <w:rFonts w:ascii="Segoe UI" w:hAnsi="Segoe UI" w:cs="Segoe UI"/>
                              <w:bCs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CHAPTER NAME</w:t>
                          </w:r>
                        </w:p>
                        <w:p w14:paraId="0018C28E" w14:textId="77777777" w:rsidR="002F1731" w:rsidRPr="007C652E" w:rsidRDefault="003D126B">
                          <w:pPr>
                            <w:rPr>
                              <w:rFonts w:ascii="Segoe UI" w:hAnsi="Segoe UI" w:cs="Segoe UI"/>
                              <w:bCs/>
                              <w:sz w:val="24"/>
                              <w:szCs w:val="24"/>
                            </w:rPr>
                          </w:pPr>
                          <w:r w:rsidRPr="007C652E">
                            <w:rPr>
                              <w:rFonts w:ascii="Segoe UI" w:hAnsi="Segoe UI" w:cs="Segoe UI"/>
                              <w:bCs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PRACTICE/NOTES/ASSIGNMENT</w:t>
                          </w:r>
                          <w:r w:rsidR="002F1731" w:rsidRPr="007C652E">
                            <w:rPr>
                              <w:rFonts w:ascii="Segoe UI" w:hAnsi="Segoe UI" w:cs="Segoe UI"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8E338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left:0;text-align:left;margin-left:-1.55pt;margin-top:9.65pt;width:212.9pt;height:5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" fillcolor="white [3201]" strokecolor="#ed7d31 [3205]" strokeweight="1pt">
              <v:textbox>
                <w:txbxContent>
                  <w:p w14:paraId="5D4D789B" w14:textId="77777777" w:rsidR="003D126B" w:rsidRPr="007C652E" w:rsidRDefault="003D126B">
                    <w:pPr>
                      <w:rPr>
                        <w:rFonts w:ascii="Segoe UI" w:hAnsi="Segoe UI" w:cs="Segoe UI"/>
                        <w:bCs/>
                        <w:iCs/>
                        <w:color w:val="000000" w:themeColor="text1"/>
                        <w:sz w:val="24"/>
                        <w:szCs w:val="24"/>
                      </w:rPr>
                    </w:pPr>
                    <w:r w:rsidRPr="007C652E">
                      <w:rPr>
                        <w:rFonts w:ascii="Segoe UI" w:hAnsi="Segoe UI" w:cs="Segoe UI"/>
                        <w:bCs/>
                        <w:iCs/>
                        <w:color w:val="000000" w:themeColor="text1"/>
                        <w:sz w:val="24"/>
                        <w:szCs w:val="24"/>
                      </w:rPr>
                      <w:t>CHAPTER NAME</w:t>
                    </w:r>
                  </w:p>
                  <w:p w14:paraId="0018C28E" w14:textId="77777777" w:rsidR="002F1731" w:rsidRPr="007C652E" w:rsidRDefault="003D126B">
                    <w:pPr>
                      <w:rPr>
                        <w:rFonts w:ascii="Segoe UI" w:hAnsi="Segoe UI" w:cs="Segoe UI"/>
                        <w:bCs/>
                        <w:sz w:val="24"/>
                        <w:szCs w:val="24"/>
                      </w:rPr>
                    </w:pPr>
                    <w:r w:rsidRPr="007C652E">
                      <w:rPr>
                        <w:rFonts w:ascii="Segoe UI" w:hAnsi="Segoe UI" w:cs="Segoe UI"/>
                        <w:bCs/>
                        <w:iCs/>
                        <w:color w:val="000000" w:themeColor="text1"/>
                        <w:sz w:val="24"/>
                        <w:szCs w:val="24"/>
                      </w:rPr>
                      <w:t>PRACTICE/NOTES/ASSIGNMENT</w:t>
                    </w:r>
                    <w:r w:rsidR="002F1731" w:rsidRPr="007C652E">
                      <w:rPr>
                        <w:rFonts w:ascii="Segoe UI" w:hAnsi="Segoe UI" w:cs="Segoe UI"/>
                        <w:bCs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D5C5B8C" wp14:editId="550853A7">
              <wp:simplePos x="0" y="0"/>
              <wp:positionH relativeFrom="page">
                <wp:posOffset>6675120</wp:posOffset>
              </wp:positionH>
              <wp:positionV relativeFrom="page">
                <wp:posOffset>9799320</wp:posOffset>
              </wp:positionV>
              <wp:extent cx="909320" cy="910590"/>
              <wp:effectExtent l="74295" t="74295" r="35560" b="533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9320" cy="91059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1AE37206" w14:textId="77777777" w:rsidR="00265722" w:rsidRPr="0011021A" w:rsidRDefault="00F30567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begin"/>
                          </w:r>
                          <w:r w:rsidR="00265722"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instrText xml:space="preserve"> PAGE    \* MERGEFORMAT </w:instrTex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3D126B" w:rsidRPr="003D126B">
                            <w:rPr>
                              <w:rFonts w:asciiTheme="majorHAnsi" w:hAnsiTheme="majorHAnsi"/>
                              <w:b/>
                              <w:noProof/>
                              <w:color w:val="000000" w:themeColor="text1"/>
                              <w:sz w:val="36"/>
                              <w:szCs w:val="36"/>
                            </w:rPr>
                            <w:t>2</w: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5C5B8C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7" o:spid="_x0000_s1030" type="#_x0000_t5" style="position:absolute;left:0;text-align:left;margin-left:525.6pt;margin-top:771.6pt;width:71.6pt;height:71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" adj="21600" fillcolor="#ed7d31 [3205]" strokecolor="#f2f2f2 [3041]" strokeweight="3pt">
              <v:shadow on="t" color="#823b0b [1605]" opacity=".5" offset="1pt"/>
              <v:textbox>
                <w:txbxContent>
                  <w:p w14:paraId="1AE37206" w14:textId="77777777" w:rsidR="00265722" w:rsidRPr="0011021A" w:rsidRDefault="00F30567">
                    <w:pPr>
                      <w:jc w:val="center"/>
                      <w:rPr>
                        <w:b/>
                        <w:color w:val="000000" w:themeColor="text1"/>
                        <w:sz w:val="36"/>
                        <w:szCs w:val="36"/>
                      </w:rPr>
                    </w:pP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begin"/>
                    </w:r>
                    <w:r w:rsidR="00265722"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instrText xml:space="preserve"> PAGE    \* MERGEFORMAT </w:instrTex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separate"/>
                    </w:r>
                    <w:r w:rsidR="003D126B" w:rsidRPr="003D126B">
                      <w:rPr>
                        <w:rFonts w:asciiTheme="majorHAnsi" w:hAnsiTheme="majorHAnsi"/>
                        <w:b/>
                        <w:noProof/>
                        <w:color w:val="000000" w:themeColor="text1"/>
                        <w:sz w:val="36"/>
                        <w:szCs w:val="36"/>
                      </w:rPr>
                      <w:t>2</w: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0AA03" w14:textId="2AFB1229" w:rsidR="0011021A" w:rsidRDefault="00FF16A5">
    <w:pPr>
      <w:pStyle w:val="Footer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30F3F5" wp14:editId="01476505">
              <wp:simplePos x="0" y="0"/>
              <wp:positionH relativeFrom="page">
                <wp:posOffset>6675120</wp:posOffset>
              </wp:positionH>
              <wp:positionV relativeFrom="page">
                <wp:posOffset>9799320</wp:posOffset>
              </wp:positionV>
              <wp:extent cx="909320" cy="910590"/>
              <wp:effectExtent l="74295" t="74295" r="35560" b="53340"/>
              <wp:wrapNone/>
              <wp:docPr id="3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9320" cy="91059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0962D784" w14:textId="77777777" w:rsidR="00D033E2" w:rsidRPr="0011021A" w:rsidRDefault="00F30567" w:rsidP="00D033E2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begin"/>
                          </w:r>
                          <w:r w:rsidR="00D033E2"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instrText xml:space="preserve"> PAGE    \* MERGEFORMAT </w:instrTex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DA2BAC" w:rsidRPr="00DA2BAC">
                            <w:rPr>
                              <w:rFonts w:asciiTheme="majorHAnsi" w:hAnsiTheme="majorHAnsi"/>
                              <w:b/>
                              <w:noProof/>
                              <w:color w:val="000000" w:themeColor="text1"/>
                              <w:sz w:val="36"/>
                              <w:szCs w:val="36"/>
                            </w:rPr>
                            <w:t>1</w: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30F3F5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8" o:spid="_x0000_s1031" type="#_x0000_t5" style="position:absolute;margin-left:525.6pt;margin-top:771.6pt;width:71.6pt;height:71.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" adj="21600" fillcolor="#ed7d31 [3205]" strokecolor="#f2f2f2 [3041]" strokeweight="3pt">
              <v:shadow on="t" color="#823b0b [1605]" opacity=".5" offset="1pt"/>
              <v:textbox>
                <w:txbxContent>
                  <w:p w14:paraId="0962D784" w14:textId="77777777" w:rsidR="00D033E2" w:rsidRPr="0011021A" w:rsidRDefault="00F30567" w:rsidP="00D033E2">
                    <w:pPr>
                      <w:jc w:val="center"/>
                      <w:rPr>
                        <w:b/>
                        <w:color w:val="000000" w:themeColor="text1"/>
                        <w:sz w:val="36"/>
                        <w:szCs w:val="36"/>
                      </w:rPr>
                    </w:pP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begin"/>
                    </w:r>
                    <w:r w:rsidR="00D033E2"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instrText xml:space="preserve"> PAGE    \* MERGEFORMAT </w:instrTex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separate"/>
                    </w:r>
                    <w:r w:rsidR="00DA2BAC" w:rsidRPr="00DA2BAC">
                      <w:rPr>
                        <w:rFonts w:asciiTheme="majorHAnsi" w:hAnsiTheme="majorHAnsi"/>
                        <w:b/>
                        <w:noProof/>
                        <w:color w:val="000000" w:themeColor="text1"/>
                        <w:sz w:val="36"/>
                        <w:szCs w:val="36"/>
                      </w:rPr>
                      <w:t>1</w: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E40C6D" w14:textId="77777777" w:rsidR="001038AE" w:rsidRDefault="001038AE" w:rsidP="005011A9">
      <w:pPr>
        <w:spacing w:after="0" w:line="240" w:lineRule="auto"/>
      </w:pPr>
      <w:r>
        <w:separator/>
      </w:r>
    </w:p>
  </w:footnote>
  <w:footnote w:type="continuationSeparator" w:id="0">
    <w:p w14:paraId="31D2396F" w14:textId="77777777" w:rsidR="001038AE" w:rsidRDefault="001038AE" w:rsidP="00501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EEAFE" w14:textId="77777777" w:rsidR="00FB5563" w:rsidRDefault="001038AE">
    <w:pPr>
      <w:pStyle w:val="Header"/>
    </w:pPr>
    <w:r>
      <w:rPr>
        <w:noProof/>
        <w:lang w:val="en-IN" w:eastAsia="en-IN"/>
      </w:rPr>
      <w:pict w14:anchorId="32E52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348126" o:spid="_x0000_s2050" type="#_x0000_t75" style="position:absolute;margin-left:0;margin-top:0;width:8in;height:215.4pt;z-index:-251655168;mso-position-horizontal:center;mso-position-horizontal-relative:margin;mso-position-vertical:center;mso-position-vertical-relative:margin" o:allowincell="f">
          <v:imagedata r:id="rId1" o:title="IAQS-FINAL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5DDE0" w14:textId="77777777" w:rsidR="000938C7" w:rsidRDefault="000938C7" w:rsidP="005011A9">
    <w:pPr>
      <w:pStyle w:val="Header"/>
      <w:ind w:left="-1440" w:right="-1411"/>
      <w:rPr>
        <w:noProof/>
        <w:lang w:val="en-IN" w:eastAsia="en-IN"/>
      </w:rPr>
    </w:pPr>
    <w:r>
      <w:rPr>
        <w:noProof/>
        <w:lang w:val="en-IN" w:eastAsia="en-IN"/>
      </w:rPr>
      <w:drawing>
        <wp:anchor distT="0" distB="0" distL="114300" distR="114300" simplePos="0" relativeHeight="251659264" behindDoc="0" locked="0" layoutInCell="1" allowOverlap="1" wp14:anchorId="1BF1B949" wp14:editId="2713E5AB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947025" cy="1701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790"/>
                  <a:stretch>
                    <a:fillRect/>
                  </a:stretch>
                </pic:blipFill>
                <pic:spPr>
                  <a:xfrm>
                    <a:off x="0" y="0"/>
                    <a:ext cx="7947025" cy="170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5DA6A7" w14:textId="77777777" w:rsidR="005011A9" w:rsidRDefault="001038AE" w:rsidP="005011A9">
    <w:pPr>
      <w:pStyle w:val="Header"/>
      <w:ind w:left="-1440" w:right="-1411"/>
    </w:pPr>
    <w:r>
      <w:rPr>
        <w:noProof/>
        <w:lang w:val="en-IN" w:eastAsia="en-IN"/>
      </w:rPr>
      <w:pict w14:anchorId="63D8CF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348127" o:spid="_x0000_s2051" type="#_x0000_t75" style="position:absolute;left:0;text-align:left;margin-left:0;margin-top:0;width:8in;height:215.4pt;z-index:-251654144;mso-position-horizontal:center;mso-position-horizontal-relative:margin;mso-position-vertical:center;mso-position-vertical-relative:margin" o:allowincell="f">
          <v:imagedata r:id="rId2" o:title="IAQS-FINAL-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23DEB" w14:textId="77777777" w:rsidR="007C652E" w:rsidRDefault="007C65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1C29FB"/>
    <w:multiLevelType w:val="hybridMultilevel"/>
    <w:tmpl w:val="5F6889D6"/>
    <w:lvl w:ilvl="0" w:tplc="1746318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141618"/>
    <w:multiLevelType w:val="hybridMultilevel"/>
    <w:tmpl w:val="5CA0E8E0"/>
    <w:lvl w:ilvl="0" w:tplc="71D0AE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1A4"/>
    <w:rsid w:val="000938C7"/>
    <w:rsid w:val="001038AE"/>
    <w:rsid w:val="0011021A"/>
    <w:rsid w:val="0011405A"/>
    <w:rsid w:val="00155566"/>
    <w:rsid w:val="001D3B40"/>
    <w:rsid w:val="00202B88"/>
    <w:rsid w:val="002212AD"/>
    <w:rsid w:val="00265722"/>
    <w:rsid w:val="002D577E"/>
    <w:rsid w:val="002F1731"/>
    <w:rsid w:val="00342DAF"/>
    <w:rsid w:val="00361FDC"/>
    <w:rsid w:val="003D126B"/>
    <w:rsid w:val="0044507E"/>
    <w:rsid w:val="00457689"/>
    <w:rsid w:val="004B06AC"/>
    <w:rsid w:val="004F0B93"/>
    <w:rsid w:val="004F7389"/>
    <w:rsid w:val="005011A9"/>
    <w:rsid w:val="006060DF"/>
    <w:rsid w:val="00620452"/>
    <w:rsid w:val="006513FB"/>
    <w:rsid w:val="006E1A76"/>
    <w:rsid w:val="0073436D"/>
    <w:rsid w:val="00771FFF"/>
    <w:rsid w:val="007828D7"/>
    <w:rsid w:val="007C652E"/>
    <w:rsid w:val="007D443F"/>
    <w:rsid w:val="007D6EFE"/>
    <w:rsid w:val="007D79EC"/>
    <w:rsid w:val="008828B9"/>
    <w:rsid w:val="008A63FB"/>
    <w:rsid w:val="008B1DCD"/>
    <w:rsid w:val="008B29BD"/>
    <w:rsid w:val="00994605"/>
    <w:rsid w:val="00A53F58"/>
    <w:rsid w:val="00A73061"/>
    <w:rsid w:val="00A913BB"/>
    <w:rsid w:val="00AC26B6"/>
    <w:rsid w:val="00AD64FB"/>
    <w:rsid w:val="00B674F8"/>
    <w:rsid w:val="00BA7584"/>
    <w:rsid w:val="00C86468"/>
    <w:rsid w:val="00CB662D"/>
    <w:rsid w:val="00D033E2"/>
    <w:rsid w:val="00D721A4"/>
    <w:rsid w:val="00D86AD9"/>
    <w:rsid w:val="00DA2BAC"/>
    <w:rsid w:val="00E121DE"/>
    <w:rsid w:val="00E35525"/>
    <w:rsid w:val="00E422D8"/>
    <w:rsid w:val="00E77DB1"/>
    <w:rsid w:val="00EE4CF3"/>
    <w:rsid w:val="00F159FE"/>
    <w:rsid w:val="00F30567"/>
    <w:rsid w:val="00F34DF7"/>
    <w:rsid w:val="00F35E5A"/>
    <w:rsid w:val="00FB5563"/>
    <w:rsid w:val="00FD6AE1"/>
    <w:rsid w:val="00FF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F390ED9"/>
  <w15:docId w15:val="{F379E91A-CF22-486D-9732-E6E5101F2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6B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1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1A9"/>
  </w:style>
  <w:style w:type="paragraph" w:styleId="Footer">
    <w:name w:val="footer"/>
    <w:basedOn w:val="Normal"/>
    <w:link w:val="FooterChar"/>
    <w:uiPriority w:val="99"/>
    <w:unhideWhenUsed/>
    <w:rsid w:val="00501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1A9"/>
  </w:style>
  <w:style w:type="paragraph" w:styleId="BalloonText">
    <w:name w:val="Balloon Text"/>
    <w:basedOn w:val="Normal"/>
    <w:link w:val="BalloonTextChar"/>
    <w:uiPriority w:val="99"/>
    <w:semiHidden/>
    <w:unhideWhenUsed/>
    <w:rsid w:val="00A5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F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662D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jxassistivemathml">
    <w:name w:val="mjx_assistive_mathml"/>
    <w:basedOn w:val="DefaultParagraphFont"/>
    <w:rsid w:val="00CB662D"/>
  </w:style>
  <w:style w:type="paragraph" w:styleId="NormalWeb">
    <w:name w:val="Normal (Web)"/>
    <w:basedOn w:val="Normal"/>
    <w:uiPriority w:val="99"/>
    <w:unhideWhenUsed/>
    <w:rsid w:val="00606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math">
    <w:name w:val="math"/>
    <w:basedOn w:val="DefaultParagraphFont"/>
    <w:rsid w:val="006060DF"/>
  </w:style>
  <w:style w:type="character" w:customStyle="1" w:styleId="mn">
    <w:name w:val="mn"/>
    <w:basedOn w:val="DefaultParagraphFont"/>
    <w:rsid w:val="006060DF"/>
  </w:style>
  <w:style w:type="character" w:customStyle="1" w:styleId="mjx-char">
    <w:name w:val="mjx-char"/>
    <w:basedOn w:val="DefaultParagraphFont"/>
    <w:rsid w:val="006060DF"/>
  </w:style>
  <w:style w:type="paragraph" w:styleId="ListParagraph">
    <w:name w:val="List Paragraph"/>
    <w:basedOn w:val="Normal"/>
    <w:uiPriority w:val="34"/>
    <w:qFormat/>
    <w:rsid w:val="00A913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2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ash\Desktop\NEW%20DATA%20SCIENCE\IAQS\QAT\IAQS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13C25-628C-4425-BB59-4C2850B45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IAQS WORD TEMPLATE</Template>
  <TotalTime>3</TotalTime>
  <Pages>5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Jeet</dc:creator>
  <cp:lastModifiedBy>vibhanshu bisht</cp:lastModifiedBy>
  <cp:revision>2</cp:revision>
  <dcterms:created xsi:type="dcterms:W3CDTF">2021-03-03T17:28:00Z</dcterms:created>
  <dcterms:modified xsi:type="dcterms:W3CDTF">2021-03-03T17:28:00Z</dcterms:modified>
</cp:coreProperties>
</file>