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5B0B9" w14:textId="082C62DD" w:rsidR="006060DF" w:rsidRPr="00771FFF" w:rsidRDefault="007C652E" w:rsidP="00771FFF">
      <w:pPr>
        <w:jc w:val="center"/>
        <w:rPr>
          <w:rFonts w:ascii="Segoe UI" w:hAnsi="Segoe UI" w:cs="Segoe UI"/>
          <w:b/>
          <w:bCs/>
        </w:rPr>
      </w:pPr>
      <w:r w:rsidRPr="00771FFF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61824" behindDoc="1" locked="0" layoutInCell="1" allowOverlap="1" wp14:anchorId="05083BBC" wp14:editId="7CE2FA05">
            <wp:simplePos x="0" y="0"/>
            <wp:positionH relativeFrom="page">
              <wp:posOffset>-200025</wp:posOffset>
            </wp:positionH>
            <wp:positionV relativeFrom="page">
              <wp:align>top</wp:align>
            </wp:positionV>
            <wp:extent cx="8612505" cy="12392025"/>
            <wp:effectExtent l="0" t="0" r="0" b="9525"/>
            <wp:wrapTight wrapText="bothSides">
              <wp:wrapPolygon edited="0">
                <wp:start x="0" y="0"/>
                <wp:lineTo x="0" y="21583"/>
                <wp:lineTo x="21547" y="21583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 1st Pag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505" cy="1239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29ADBE" wp14:editId="679B0B04">
                <wp:simplePos x="0" y="0"/>
                <wp:positionH relativeFrom="column">
                  <wp:posOffset>2510155</wp:posOffset>
                </wp:positionH>
                <wp:positionV relativeFrom="paragraph">
                  <wp:posOffset>7201535</wp:posOffset>
                </wp:positionV>
                <wp:extent cx="3143250" cy="476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D3F0E" w14:textId="77777777" w:rsidR="008828B9" w:rsidRDefault="008828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9ADB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97.65pt;margin-top:567.05pt;width:247.5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" fillcolor="white [3201]" stroked="f" strokeweight=".5pt">
                <v:textbox>
                  <w:txbxContent>
                    <w:p w14:paraId="52CD3F0E" w14:textId="77777777" w:rsidR="008828B9" w:rsidRDefault="008828B9"/>
                  </w:txbxContent>
                </v:textbox>
              </v:shape>
            </w:pict>
          </mc:Fallback>
        </mc:AlternateContent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E9827C" wp14:editId="5678CD95">
                <wp:simplePos x="0" y="0"/>
                <wp:positionH relativeFrom="column">
                  <wp:posOffset>2300605</wp:posOffset>
                </wp:positionH>
                <wp:positionV relativeFrom="paragraph">
                  <wp:posOffset>5906135</wp:posOffset>
                </wp:positionV>
                <wp:extent cx="2908935" cy="386715"/>
                <wp:effectExtent l="0" t="0" r="762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5D560" w14:textId="4785D3D5" w:rsidR="00FF16A5" w:rsidRDefault="00FF16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9827C" id="Text Box 2" o:spid="_x0000_s1027" type="#_x0000_t202" style="position:absolute;left:0;text-align:left;margin-left:181.15pt;margin-top:465.05pt;width:229.05pt;height:30.45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2gIgIAACI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" stroked="f">
                <v:textbox style="mso-fit-shape-to-text:t">
                  <w:txbxContent>
                    <w:p w14:paraId="2715D560" w14:textId="4785D3D5" w:rsidR="00FF16A5" w:rsidRDefault="00FF16A5"/>
                  </w:txbxContent>
                </v:textbox>
                <w10:wrap type="square"/>
              </v:shape>
            </w:pict>
          </mc:Fallback>
        </mc:AlternateContent>
      </w:r>
      <w:r w:rsidR="0044507E" w:rsidRPr="00771FF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35C4B" wp14:editId="2BCDCDEF">
                <wp:simplePos x="0" y="0"/>
                <wp:positionH relativeFrom="column">
                  <wp:posOffset>2272030</wp:posOffset>
                </wp:positionH>
                <wp:positionV relativeFrom="paragraph">
                  <wp:posOffset>4507230</wp:posOffset>
                </wp:positionV>
                <wp:extent cx="2886075" cy="466725"/>
                <wp:effectExtent l="0" t="0" r="9525" b="952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97A81" w14:textId="77777777" w:rsidR="00FF16A5" w:rsidRDefault="00FF16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5C4B" id="Text Box 6" o:spid="_x0000_s1028" type="#_x0000_t202" style="position:absolute;left:0;text-align:left;margin-left:178.9pt;margin-top:354.9pt;width:227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+2KQIAAC4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" stroked="f">
                <v:textbox>
                  <w:txbxContent>
                    <w:p w14:paraId="4B897A81" w14:textId="77777777" w:rsidR="00FF16A5" w:rsidRDefault="00FF16A5"/>
                  </w:txbxContent>
                </v:textbox>
              </v:shape>
            </w:pict>
          </mc:Fallback>
        </mc:AlternateContent>
      </w:r>
      <w:r w:rsidR="000938C7" w:rsidRPr="00771FFF">
        <w:rPr>
          <w:rFonts w:ascii="Segoe UI" w:hAnsi="Segoe UI" w:cs="Segoe UI"/>
          <w:b/>
          <w:bCs/>
        </w:rPr>
        <w:br w:type="page"/>
      </w:r>
      <w:r w:rsidR="0016208C">
        <w:rPr>
          <w:rFonts w:ascii="Segoe UI" w:hAnsi="Segoe UI" w:cs="Segoe UI"/>
          <w:b/>
          <w:bCs/>
        </w:rPr>
        <w:lastRenderedPageBreak/>
        <w:t>Numerical Methods and Algebra</w:t>
      </w:r>
      <w:r w:rsidR="00A913BB" w:rsidRPr="00771FFF">
        <w:rPr>
          <w:rFonts w:ascii="Segoe UI" w:hAnsi="Segoe UI" w:cs="Segoe UI"/>
          <w:b/>
          <w:bCs/>
        </w:rPr>
        <w:t xml:space="preserve"> – </w:t>
      </w:r>
      <w:r w:rsidR="00CA2C3C">
        <w:rPr>
          <w:rFonts w:ascii="Segoe UI" w:hAnsi="Segoe UI" w:cs="Segoe UI"/>
          <w:b/>
          <w:bCs/>
        </w:rPr>
        <w:t>Practice Questions 2</w:t>
      </w:r>
    </w:p>
    <w:p w14:paraId="27A972F7" w14:textId="29D971FB" w:rsidR="00A913BB" w:rsidRPr="00771FFF" w:rsidRDefault="00A913BB" w:rsidP="00771FFF">
      <w:pPr>
        <w:jc w:val="center"/>
        <w:rPr>
          <w:rFonts w:ascii="Segoe UI" w:hAnsi="Segoe UI" w:cs="Segoe UI"/>
          <w:b/>
          <w:bCs/>
        </w:rPr>
      </w:pPr>
      <w:r w:rsidRPr="00771FFF">
        <w:rPr>
          <w:rFonts w:ascii="Segoe UI" w:hAnsi="Segoe UI" w:cs="Segoe UI"/>
          <w:b/>
          <w:bCs/>
        </w:rPr>
        <w:t xml:space="preserve">Topics: </w:t>
      </w:r>
      <w:r w:rsidR="0016208C">
        <w:rPr>
          <w:rFonts w:ascii="Segoe UI" w:hAnsi="Segoe UI" w:cs="Segoe UI"/>
          <w:b/>
          <w:bCs/>
        </w:rPr>
        <w:t>Inequalities</w:t>
      </w:r>
      <w:r w:rsidRPr="00771FFF">
        <w:rPr>
          <w:rFonts w:ascii="Segoe UI" w:hAnsi="Segoe UI" w:cs="Segoe UI"/>
          <w:b/>
          <w:bCs/>
        </w:rPr>
        <w:t xml:space="preserve">, </w:t>
      </w:r>
      <w:r w:rsidR="0016208C">
        <w:rPr>
          <w:rFonts w:ascii="Segoe UI" w:hAnsi="Segoe UI" w:cs="Segoe UI"/>
          <w:b/>
          <w:bCs/>
        </w:rPr>
        <w:t>Modulus function</w:t>
      </w:r>
      <w:r w:rsidR="00CA2C3C">
        <w:rPr>
          <w:rFonts w:ascii="Segoe UI" w:hAnsi="Segoe UI" w:cs="Segoe UI"/>
          <w:b/>
          <w:bCs/>
        </w:rPr>
        <w:t xml:space="preserve">, Quadratic </w:t>
      </w:r>
    </w:p>
    <w:p w14:paraId="3117BFB6" w14:textId="772285E0" w:rsidR="00A913BB" w:rsidRDefault="00A913BB" w:rsidP="003D126B">
      <w:pPr>
        <w:rPr>
          <w:rFonts w:ascii="Segoe UI" w:hAnsi="Segoe UI" w:cs="Segoe UI"/>
        </w:rPr>
      </w:pPr>
    </w:p>
    <w:p w14:paraId="76A5F246" w14:textId="77777777" w:rsidR="0016208C" w:rsidRDefault="0016208C" w:rsidP="006F5D6A">
      <w:pPr>
        <w:pStyle w:val="ListParagraph"/>
        <w:numPr>
          <w:ilvl w:val="0"/>
          <w:numId w:val="1"/>
        </w:numPr>
        <w:ind w:left="99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Solve for x:</w:t>
      </w:r>
    </w:p>
    <w:p w14:paraId="0276DDA3" w14:textId="3AE9DAE4" w:rsidR="00A913BB" w:rsidRDefault="0016208C" w:rsidP="0016208C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  <m:oMathPara>
        <m:oMath>
          <m:r>
            <w:rPr>
              <w:rFonts w:ascii="Cambria Math" w:hAnsi="Cambria Math" w:cs="Segoe UI"/>
              <w:sz w:val="24"/>
              <w:szCs w:val="24"/>
              <w:lang w:val="en-IN" w:eastAsia="en-IN"/>
            </w:rPr>
            <m:t>4x+15&lt;23</m:t>
          </m:r>
        </m:oMath>
      </m:oMathPara>
    </w:p>
    <w:p w14:paraId="3ABBFE0A" w14:textId="1E0B2309" w:rsidR="00A913BB" w:rsidRDefault="0016208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x&lt;2</m:t>
        </m:r>
      </m:oMath>
    </w:p>
    <w:p w14:paraId="6230A34D" w14:textId="6B4DADE9" w:rsidR="00A913BB" w:rsidRDefault="0016208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x&gt;2</m:t>
        </m:r>
      </m:oMath>
    </w:p>
    <w:p w14:paraId="41B521C3" w14:textId="41A8AD9D" w:rsidR="00A913BB" w:rsidRDefault="0016208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x&lt;8</m:t>
        </m:r>
      </m:oMath>
    </w:p>
    <w:p w14:paraId="0A2F6F99" w14:textId="4ADED96F" w:rsidR="00A913BB" w:rsidRDefault="0016208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x&gt;8</m:t>
        </m:r>
      </m:oMath>
    </w:p>
    <w:p w14:paraId="3A670771" w14:textId="749174CA" w:rsidR="00A913BB" w:rsidRDefault="00A913BB" w:rsidP="00A913BB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0B3A635F" w14:textId="66F43803" w:rsidR="00A913BB" w:rsidRDefault="00654E7D" w:rsidP="006F5D6A">
      <w:pPr>
        <w:pStyle w:val="ListParagraph"/>
        <w:numPr>
          <w:ilvl w:val="0"/>
          <w:numId w:val="1"/>
        </w:numPr>
        <w:ind w:left="99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Solve for all positive value of x:</w:t>
      </w:r>
    </w:p>
    <w:p w14:paraId="44F3D38F" w14:textId="5C1FBBDD" w:rsidR="00654E7D" w:rsidRDefault="00D364E4" w:rsidP="00654E7D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  <m:oMathPara>
        <m:oMath>
          <m:sSup>
            <m:sSupPr>
              <m:ctrlPr>
                <w:rPr>
                  <w:rFonts w:ascii="Cambria Math" w:hAnsi="Cambria Math" w:cs="Segoe UI"/>
                  <w:i/>
                  <w:sz w:val="24"/>
                  <w:szCs w:val="24"/>
                  <w:lang w:val="en-IN" w:eastAsia="en-IN"/>
                </w:rPr>
              </m:ctrlPr>
            </m:sSupPr>
            <m:e>
              <m: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x</m:t>
              </m:r>
            </m:e>
            <m:sup>
              <m:r>
                <w:rPr>
                  <w:rFonts w:ascii="Cambria Math" w:hAnsi="Cambria Math" w:cs="Segoe UI"/>
                  <w:sz w:val="24"/>
                  <w:szCs w:val="24"/>
                  <w:lang w:val="en-IN" w:eastAsia="en-IN"/>
                </w:rPr>
                <m:t>2</m:t>
              </m:r>
            </m:sup>
          </m:sSup>
          <m:r>
            <w:rPr>
              <w:rFonts w:ascii="Cambria Math" w:hAnsi="Cambria Math" w:cs="Segoe UI"/>
              <w:sz w:val="24"/>
              <w:szCs w:val="24"/>
              <w:lang w:val="en-IN" w:eastAsia="en-IN"/>
            </w:rPr>
            <m:t>-3&gt;</m:t>
          </m:r>
          <m:r>
            <w:rPr>
              <w:rFonts w:ascii="Cambria Math" w:eastAsiaTheme="minorEastAsia" w:hAnsi="Cambria Math" w:cs="Segoe UI"/>
              <w:sz w:val="24"/>
              <w:szCs w:val="24"/>
              <w:lang w:val="en-IN" w:eastAsia="en-IN"/>
            </w:rPr>
            <m:t>25</m:t>
          </m:r>
        </m:oMath>
      </m:oMathPara>
    </w:p>
    <w:p w14:paraId="3B06586D" w14:textId="77777777" w:rsidR="00654E7D" w:rsidRPr="00654E7D" w:rsidRDefault="00D364E4" w:rsidP="00A913B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begChr m:val="[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0,5</m:t>
            </m:r>
          </m:e>
        </m:d>
      </m:oMath>
    </w:p>
    <w:p w14:paraId="5B1CDDB7" w14:textId="77777777" w:rsidR="00654E7D" w:rsidRPr="00654E7D" w:rsidRDefault="00D364E4" w:rsidP="00A913B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radPr>
              <m:deg/>
              <m:e>
                <m:r>
                  <w:rPr>
                    <w:rFonts w:ascii="Cambria Math" w:hAnsi="Cambria Math" w:cs="Segoe UI"/>
                    <w:sz w:val="24"/>
                    <w:szCs w:val="24"/>
                    <w:lang w:val="en-IN" w:eastAsia="en-IN"/>
                  </w:rPr>
                  <m:t>28</m:t>
                </m:r>
              </m:e>
            </m:rad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, ∞</m:t>
            </m:r>
          </m:e>
        </m:d>
      </m:oMath>
    </w:p>
    <w:p w14:paraId="720EB403" w14:textId="77777777" w:rsidR="00654E7D" w:rsidRPr="00654E7D" w:rsidRDefault="00D364E4" w:rsidP="00A913BB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d>
          <m:dPr>
            <m:begChr m:val="[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radPr>
              <m:deg/>
              <m:e>
                <m:r>
                  <w:rPr>
                    <w:rFonts w:ascii="Cambria Math" w:hAnsi="Cambria Math" w:cs="Segoe UI"/>
                    <w:sz w:val="24"/>
                    <w:szCs w:val="24"/>
                    <w:lang w:val="en-IN" w:eastAsia="en-IN"/>
                  </w:rPr>
                  <m:t>28</m:t>
                </m:r>
              </m:e>
            </m:rad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,∞</m:t>
            </m:r>
          </m:e>
        </m:d>
      </m:oMath>
    </w:p>
    <w:p w14:paraId="76C796C0" w14:textId="64BFB800" w:rsidR="00A913BB" w:rsidRPr="005428F1" w:rsidRDefault="005428F1" w:rsidP="005D004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(0,5)</m:t>
        </m:r>
      </m:oMath>
    </w:p>
    <w:p w14:paraId="06FA6813" w14:textId="754B0D29" w:rsidR="005428F1" w:rsidRPr="005428F1" w:rsidRDefault="005428F1" w:rsidP="005428F1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5C65CCDA" w14:textId="4530E557" w:rsidR="00A913BB" w:rsidRDefault="005428F1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If </w:t>
      </w: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 xml:space="preserve">-7≤x&lt;6 </m:t>
        </m:r>
      </m:oMath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and </w:t>
      </w:r>
      <m:oMath>
        <m:r>
          <w:rPr>
            <w:rFonts w:ascii="Cambria Math" w:eastAsiaTheme="minorEastAsia" w:hAnsi="Cambria Math" w:cs="Segoe UI"/>
            <w:sz w:val="24"/>
            <w:szCs w:val="24"/>
            <w:lang w:val="en-IN" w:eastAsia="en-IN"/>
          </w:rPr>
          <m:t xml:space="preserve">-5≤y≤8, </m:t>
        </m:r>
      </m:oMath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what are the maximum and minimum possible values of </w:t>
      </w:r>
      <w:proofErr w:type="spellStart"/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xy</w:t>
      </w:r>
      <w:proofErr w:type="spellEnd"/>
      <w:r w:rsidR="00A913BB"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</w:p>
    <w:p w14:paraId="0E677CB7" w14:textId="7B15CC4B" w:rsidR="00A913BB" w:rsidRDefault="005428F1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Maximum: 48 Minimum: 35</w:t>
      </w:r>
      <w:r w:rsidR="00A913BB">
        <w:rPr>
          <w:rFonts w:ascii="Segoe UI" w:hAnsi="Segoe UI" w:cs="Segoe UI"/>
          <w:sz w:val="24"/>
          <w:szCs w:val="24"/>
          <w:lang w:val="en-IN" w:eastAsia="en-IN"/>
        </w:rPr>
        <w:t xml:space="preserve"> recording and re-record the macro</w:t>
      </w:r>
    </w:p>
    <w:p w14:paraId="5D62AA55" w14:textId="77777777" w:rsidR="005428F1" w:rsidRDefault="005428F1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Maximum: 56, Minimum: -30</w:t>
      </w:r>
    </w:p>
    <w:p w14:paraId="7962513E" w14:textId="2772AFA2" w:rsidR="00A913BB" w:rsidRDefault="005428F1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Maximum: 48, Minimum: -56</w:t>
      </w:r>
      <w:r w:rsidR="00A913BB"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</w:p>
    <w:p w14:paraId="44811796" w14:textId="77777777" w:rsidR="005428F1" w:rsidRDefault="005428F1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Maximum: -30 Minimum: -56</w:t>
      </w:r>
    </w:p>
    <w:p w14:paraId="015BB1BA" w14:textId="77777777" w:rsidR="00A913BB" w:rsidRDefault="00A913BB" w:rsidP="00A913BB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1D9E22A2" w14:textId="77777777" w:rsidR="004C5367" w:rsidRDefault="005428F1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Solve for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y</w:t>
      </w:r>
      <w:proofErr w:type="gramEnd"/>
    </w:p>
    <w:p w14:paraId="503E52BE" w14:textId="659247D4" w:rsidR="00A913BB" w:rsidRDefault="004C5367" w:rsidP="004C5367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  <m:oMathPara>
        <m:oMath>
          <m:r>
            <w:rPr>
              <w:rStyle w:val="mord"/>
              <w:rFonts w:ascii="Cambria Math" w:hAnsi="Cambria Math"/>
              <w:color w:val="444444"/>
              <w:sz w:val="25"/>
              <w:szCs w:val="25"/>
              <w:bdr w:val="none" w:sz="0" w:space="0" w:color="auto" w:frame="1"/>
              <w:shd w:val="clear" w:color="auto" w:fill="FFFFFF"/>
            </w:rPr>
            <m:t>5y</m:t>
          </m:r>
          <m:r>
            <w:rPr>
              <w:rStyle w:val="mbin"/>
              <w:rFonts w:ascii="Cambria Math" w:hAnsi="Cambria Math"/>
              <w:color w:val="444444"/>
              <w:sz w:val="25"/>
              <w:szCs w:val="25"/>
              <w:bdr w:val="none" w:sz="0" w:space="0" w:color="auto" w:frame="1"/>
              <w:shd w:val="clear" w:color="auto" w:fill="FFFFFF"/>
            </w:rPr>
            <m:t>+</m:t>
          </m:r>
          <m:r>
            <w:rPr>
              <w:rStyle w:val="mord"/>
              <w:rFonts w:ascii="Cambria Math" w:hAnsi="Cambria Math"/>
              <w:color w:val="444444"/>
              <w:sz w:val="25"/>
              <w:szCs w:val="25"/>
              <w:bdr w:val="none" w:sz="0" w:space="0" w:color="auto" w:frame="1"/>
              <w:shd w:val="clear" w:color="auto" w:fill="FFFFFF"/>
            </w:rPr>
            <m:t>3</m:t>
          </m:r>
          <m:r>
            <w:rPr>
              <w:rStyle w:val="mrel"/>
              <w:rFonts w:ascii="Cambria Math" w:hAnsi="Cambria Math"/>
              <w:color w:val="444444"/>
              <w:sz w:val="25"/>
              <w:szCs w:val="25"/>
              <w:bdr w:val="none" w:sz="0" w:space="0" w:color="auto" w:frame="1"/>
              <w:shd w:val="clear" w:color="auto" w:fill="FFFFFF"/>
            </w:rPr>
            <m:t>≥</m:t>
          </m:r>
          <m:r>
            <w:rPr>
              <w:rStyle w:val="mord"/>
              <w:rFonts w:ascii="Cambria Math" w:hAnsi="Cambria Math"/>
              <w:color w:val="444444"/>
              <w:sz w:val="25"/>
              <w:szCs w:val="25"/>
              <w:bdr w:val="none" w:sz="0" w:space="0" w:color="auto" w:frame="1"/>
              <w:shd w:val="clear" w:color="auto" w:fill="FFFFFF"/>
            </w:rPr>
            <m:t>-7y</m:t>
          </m:r>
          <m:r>
            <w:rPr>
              <w:rStyle w:val="mbin"/>
              <w:rFonts w:ascii="Cambria Math" w:hAnsi="Cambria Math"/>
              <w:color w:val="444444"/>
              <w:sz w:val="25"/>
              <w:szCs w:val="25"/>
              <w:bdr w:val="none" w:sz="0" w:space="0" w:color="auto" w:frame="1"/>
              <w:shd w:val="clear" w:color="auto" w:fill="FFFFFF"/>
            </w:rPr>
            <m:t>+</m:t>
          </m:r>
          <m:r>
            <w:rPr>
              <w:rStyle w:val="mord"/>
              <w:rFonts w:ascii="Cambria Math" w:hAnsi="Cambria Math"/>
              <w:color w:val="444444"/>
              <w:sz w:val="25"/>
              <w:szCs w:val="25"/>
              <w:bdr w:val="none" w:sz="0" w:space="0" w:color="auto" w:frame="1"/>
              <w:shd w:val="clear" w:color="auto" w:fill="FFFFFF"/>
            </w:rPr>
            <m:t>13</m:t>
          </m:r>
        </m:oMath>
      </m:oMathPara>
    </w:p>
    <w:p w14:paraId="5442C455" w14:textId="47E5CC5A" w:rsidR="00A913BB" w:rsidRDefault="004C5367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y≤10/12</m:t>
        </m:r>
      </m:oMath>
    </w:p>
    <w:p w14:paraId="29D4B859" w14:textId="72467C0B" w:rsidR="00A913BB" w:rsidRDefault="004C5367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y≥10/12</m:t>
        </m:r>
      </m:oMath>
    </w:p>
    <w:p w14:paraId="7F93FA7A" w14:textId="0FEEBB36" w:rsidR="00A913BB" w:rsidRDefault="004C5367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y≥12/10</m:t>
        </m:r>
      </m:oMath>
    </w:p>
    <w:p w14:paraId="5DA4C960" w14:textId="4BF84260" w:rsidR="007D79EC" w:rsidRDefault="004C5367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y&lt;=12/10</w:t>
      </w:r>
    </w:p>
    <w:p w14:paraId="1A1B2DC9" w14:textId="03B6E51A" w:rsidR="00A913BB" w:rsidRDefault="00A913BB" w:rsidP="00A913BB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26C3F014" w14:textId="061929B4" w:rsidR="00A913BB" w:rsidRPr="00CA2C3C" w:rsidRDefault="00CA2C3C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 w:rsidRPr="00CA2C3C">
        <w:rPr>
          <w:rFonts w:ascii="Segoe UI" w:hAnsi="Segoe UI" w:cs="Segoe UI"/>
          <w:sz w:val="24"/>
          <w:szCs w:val="24"/>
          <w:lang w:val="en-IN" w:eastAsia="en-IN"/>
        </w:rPr>
        <w:t>If r is a real number such that | r | &lt; 1 and if a = 5 (1 – r), then</w:t>
      </w:r>
    </w:p>
    <w:p w14:paraId="48681B1A" w14:textId="209C65D9" w:rsidR="00A913BB" w:rsidRDefault="00CA2C3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-5&lt;a&lt;5</m:t>
        </m:r>
      </m:oMath>
    </w:p>
    <w:p w14:paraId="65F5037C" w14:textId="07C186E2" w:rsidR="00A913BB" w:rsidRDefault="00CA2C3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0&lt;a&lt;5</m:t>
        </m:r>
      </m:oMath>
    </w:p>
    <w:p w14:paraId="10C95FA9" w14:textId="26604353" w:rsidR="007D79EC" w:rsidRPr="00CA2C3C" w:rsidRDefault="00CA2C3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0&lt;a&lt;10</m:t>
        </m:r>
      </m:oMath>
    </w:p>
    <w:p w14:paraId="56039BF8" w14:textId="0D75B483" w:rsidR="00CA2C3C" w:rsidRDefault="00CA2C3C" w:rsidP="00A913BB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0≤a&lt;10</m:t>
        </m:r>
      </m:oMath>
    </w:p>
    <w:p w14:paraId="2266E807" w14:textId="77777777" w:rsidR="007D79EC" w:rsidRDefault="007D79EC" w:rsidP="007D79EC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54E02235" w14:textId="0435ABE3" w:rsidR="007D79EC" w:rsidRDefault="00940E61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roots of </w:t>
      </w: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-6x+12</m:t>
        </m:r>
      </m:oMath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 </w:t>
      </w:r>
      <w:proofErr w:type="gramStart"/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>are</w:t>
      </w:r>
      <w:proofErr w:type="gramEnd"/>
    </w:p>
    <w:p w14:paraId="3ADFCF3A" w14:textId="47374C65" w:rsidR="007D79EC" w:rsidRDefault="00940E61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Real and distinct</w:t>
      </w:r>
    </w:p>
    <w:p w14:paraId="6CC7A4A6" w14:textId="04FB2A1C" w:rsidR="007D79EC" w:rsidRDefault="00940E61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Real and coinciding</w:t>
      </w:r>
    </w:p>
    <w:p w14:paraId="259E23BB" w14:textId="0710CF7A" w:rsidR="004B5D87" w:rsidRDefault="00940E61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Complex </w:t>
      </w:r>
    </w:p>
    <w:p w14:paraId="1F36E2BF" w14:textId="45C052A7" w:rsidR="007D79EC" w:rsidRDefault="00940E61" w:rsidP="004B5D87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Cannot be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determined</w:t>
      </w:r>
      <w:proofErr w:type="gramEnd"/>
    </w:p>
    <w:p w14:paraId="2530CA9D" w14:textId="1711BC34" w:rsidR="001434A7" w:rsidRDefault="001434A7" w:rsidP="001434A7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543FE2B1" w14:textId="1A9F92A7" w:rsidR="007D79EC" w:rsidRDefault="004B5D87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</w:t>
      </w:r>
      <w:r w:rsidR="00940E61">
        <w:rPr>
          <w:rFonts w:ascii="Segoe UI" w:hAnsi="Segoe UI" w:cs="Segoe UI"/>
          <w:sz w:val="24"/>
          <w:szCs w:val="24"/>
          <w:lang w:val="en-IN" w:eastAsia="en-IN"/>
        </w:rPr>
        <w:t xml:space="preserve">roots of </w:t>
      </w: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5</m:t>
        </m:r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 xml:space="preserve">-10x+20=0 </m:t>
        </m:r>
      </m:oMath>
      <w:proofErr w:type="gramStart"/>
      <w:r w:rsidR="00940E61">
        <w:rPr>
          <w:rFonts w:ascii="Segoe UI" w:eastAsiaTheme="minorEastAsia" w:hAnsi="Segoe UI" w:cs="Segoe UI"/>
          <w:sz w:val="24"/>
          <w:szCs w:val="24"/>
          <w:lang w:val="en-IN" w:eastAsia="en-IN"/>
        </w:rPr>
        <w:t>are</w:t>
      </w:r>
      <w:proofErr w:type="gramEnd"/>
    </w:p>
    <w:p w14:paraId="746AB18F" w14:textId="6395AB47" w:rsidR="007D79EC" w:rsidRDefault="00940E61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Real and distinct</w:t>
      </w:r>
    </w:p>
    <w:p w14:paraId="1F4C8784" w14:textId="3ABE3138" w:rsidR="007D79EC" w:rsidRDefault="00940E61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Real and coincident</w:t>
      </w:r>
    </w:p>
    <w:p w14:paraId="031E1966" w14:textId="62ACA808" w:rsidR="007D79EC" w:rsidRDefault="00940E61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Complex</w:t>
      </w:r>
    </w:p>
    <w:p w14:paraId="1CFAC0CD" w14:textId="77CE48BC" w:rsidR="007D79EC" w:rsidRDefault="00940E61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Cannot be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determined</w:t>
      </w:r>
      <w:proofErr w:type="gramEnd"/>
    </w:p>
    <w:p w14:paraId="63320378" w14:textId="2E707804" w:rsidR="007D79EC" w:rsidRDefault="007D79EC" w:rsidP="007D79EC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2BB90034" w14:textId="61569084" w:rsidR="007D79EC" w:rsidRDefault="00940E61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Which of the following is a quadratic equation?</w:t>
      </w:r>
    </w:p>
    <w:p w14:paraId="00297284" w14:textId="41E02AA1" w:rsidR="007D79EC" w:rsidRDefault="00D364E4" w:rsidP="007D79E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-4x+5=</m:t>
        </m:r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+8x-3</m:t>
        </m:r>
      </m:oMath>
    </w:p>
    <w:p w14:paraId="3EC048C5" w14:textId="77777777" w:rsidR="00940E61" w:rsidRPr="00940E61" w:rsidRDefault="00D364E4" w:rsidP="008C7203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+</m:t>
        </m:r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3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+7=0</m:t>
        </m:r>
      </m:oMath>
    </w:p>
    <w:p w14:paraId="114D166B" w14:textId="0F8BF400" w:rsidR="007D79EC" w:rsidRPr="00940E61" w:rsidRDefault="00D364E4" w:rsidP="008C7203">
      <w:pPr>
        <w:pStyle w:val="ListParagraph"/>
        <w:numPr>
          <w:ilvl w:val="1"/>
          <w:numId w:val="1"/>
        </w:numPr>
        <w:rPr>
          <w:rFonts w:ascii="Segoe UI" w:eastAsiaTheme="minorEastAsia" w:hAnsi="Segoe UI" w:cs="Segoe UI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+</m:t>
        </m:r>
        <m:rad>
          <m:radPr>
            <m:degHide m:val="1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radPr>
          <m:deg/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</m:rad>
        <m:r>
          <w:rPr>
            <w:rFonts w:ascii="Cambria Math" w:hAnsi="Cambria Math" w:cs="Segoe UI"/>
            <w:sz w:val="24"/>
            <w:szCs w:val="24"/>
            <w:lang w:val="en-IN" w:eastAsia="en-IN"/>
          </w:rPr>
          <m:t>-3=0</m:t>
        </m:r>
      </m:oMath>
    </w:p>
    <w:p w14:paraId="00C8B50F" w14:textId="12E47483" w:rsidR="007D79EC" w:rsidRPr="004B5D87" w:rsidRDefault="00D364E4" w:rsidP="00097AA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-4=0</m:t>
        </m:r>
      </m:oMath>
    </w:p>
    <w:p w14:paraId="2503DC0E" w14:textId="5D566E4E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57D29335" w14:textId="0734BA3B" w:rsidR="00202B88" w:rsidRDefault="00202B88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</w:t>
      </w:r>
      <w:r w:rsidR="00940E61">
        <w:rPr>
          <w:rFonts w:ascii="Segoe UI" w:hAnsi="Segoe UI" w:cs="Segoe UI"/>
          <w:sz w:val="24"/>
          <w:szCs w:val="24"/>
          <w:lang w:val="en-IN" w:eastAsia="en-IN"/>
        </w:rPr>
        <w:t xml:space="preserve">polynomial equation </w:t>
      </w:r>
      <m:oMath>
        <m:d>
          <m:d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x-1</m:t>
            </m:r>
          </m:e>
        </m:d>
        <m:d>
          <m:d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x-2</m:t>
            </m:r>
          </m:e>
        </m:d>
        <m:r>
          <w:rPr>
            <w:rFonts w:ascii="Cambria Math" w:hAnsi="Cambria Math" w:cs="Segoe UI"/>
            <w:sz w:val="24"/>
            <w:szCs w:val="24"/>
            <w:lang w:val="en-IN" w:eastAsia="en-IN"/>
          </w:rPr>
          <m:t>=x</m:t>
        </m:r>
        <m:d>
          <m:d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x+1</m:t>
            </m:r>
          </m:e>
        </m:d>
        <m:r>
          <w:rPr>
            <w:rFonts w:ascii="Cambria Math" w:hAnsi="Cambria Math" w:cs="Segoe UI"/>
            <w:sz w:val="24"/>
            <w:szCs w:val="24"/>
            <w:lang w:val="en-IN" w:eastAsia="en-IN"/>
          </w:rPr>
          <m:t>=8</m:t>
        </m:r>
      </m:oMath>
      <w:r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  <w:r w:rsidR="00940E61">
        <w:rPr>
          <w:rFonts w:ascii="Segoe UI" w:hAnsi="Segoe UI" w:cs="Segoe UI"/>
          <w:sz w:val="24"/>
          <w:szCs w:val="24"/>
          <w:lang w:val="en-IN" w:eastAsia="en-IN"/>
        </w:rPr>
        <w:t>is a</w:t>
      </w:r>
    </w:p>
    <w:p w14:paraId="65C8755E" w14:textId="121A5C66" w:rsidR="00202B88" w:rsidRDefault="00940E61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Quadratic equation</w:t>
      </w:r>
    </w:p>
    <w:p w14:paraId="64771FE8" w14:textId="6DEB2825" w:rsidR="00202B88" w:rsidRDefault="00940E61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Linear equation</w:t>
      </w:r>
    </w:p>
    <w:p w14:paraId="60355249" w14:textId="6C548C91" w:rsidR="00202B88" w:rsidRDefault="00940E61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Cubic equation</w:t>
      </w:r>
    </w:p>
    <w:p w14:paraId="6DCA3768" w14:textId="1BBE4D9D" w:rsidR="00202B88" w:rsidRDefault="00940E61" w:rsidP="00202B88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None of the above</w:t>
      </w:r>
    </w:p>
    <w:p w14:paraId="6B2027E1" w14:textId="5E8A413D" w:rsidR="00202B88" w:rsidRDefault="00202B88" w:rsidP="00202B88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78F5B55F" w14:textId="5246FBE8" w:rsidR="00202B88" w:rsidRDefault="00940E61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The quadratic equation whose roots are 1 and -3 </w:t>
      </w:r>
      <w:proofErr w:type="gramStart"/>
      <w:r>
        <w:rPr>
          <w:rFonts w:ascii="Segoe UI" w:hAnsi="Segoe UI" w:cs="Segoe UI"/>
          <w:sz w:val="24"/>
          <w:szCs w:val="24"/>
          <w:lang w:val="en-IN" w:eastAsia="en-IN"/>
        </w:rPr>
        <w:t>is</w:t>
      </w:r>
      <w:proofErr w:type="gramEnd"/>
      <w:r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</w:p>
    <w:p w14:paraId="7EA4816C" w14:textId="3DF6AC96" w:rsidR="00BD1A3C" w:rsidRDefault="00D364E4" w:rsidP="00BD1A3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-2x-3=0</m:t>
        </m:r>
      </m:oMath>
    </w:p>
    <w:p w14:paraId="3B47D534" w14:textId="3CC0B242" w:rsidR="00BD1A3C" w:rsidRDefault="00D364E4" w:rsidP="00BD1A3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+2x+3=0</m:t>
        </m:r>
      </m:oMath>
    </w:p>
    <w:p w14:paraId="25149452" w14:textId="5072ED89" w:rsidR="00202B88" w:rsidRPr="00BD1A3C" w:rsidRDefault="00D364E4" w:rsidP="00797D0E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-2x+3=0</m:t>
        </m:r>
      </m:oMath>
    </w:p>
    <w:p w14:paraId="448B7A0E" w14:textId="77777777" w:rsidR="00BD1A3C" w:rsidRDefault="00D364E4" w:rsidP="00BD1A3C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+2x-3=0</m:t>
        </m:r>
      </m:oMath>
    </w:p>
    <w:p w14:paraId="640F931C" w14:textId="77777777" w:rsidR="00BD1A3C" w:rsidRPr="00BD1A3C" w:rsidRDefault="00BD1A3C" w:rsidP="00BD1A3C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p w14:paraId="1A15B089" w14:textId="14B8A8D5" w:rsidR="001434A7" w:rsidRPr="00BD1A3C" w:rsidRDefault="001434A7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Solve the inequality </w:t>
      </w:r>
      <m:oMath>
        <m:d>
          <m:dPr>
            <m:begChr m:val="|"/>
            <m:endChr m:val="|"/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2x-5</m:t>
            </m:r>
          </m:e>
        </m:d>
        <m:r>
          <w:rPr>
            <w:rFonts w:ascii="Cambria Math" w:hAnsi="Cambria Math" w:cs="Segoe UI"/>
            <w:sz w:val="24"/>
            <w:szCs w:val="24"/>
            <w:lang w:val="en-IN" w:eastAsia="en-IN"/>
          </w:rPr>
          <m:t>&gt;|x+1|</m:t>
        </m:r>
      </m:oMath>
    </w:p>
    <w:p w14:paraId="0B31B10C" w14:textId="320B58A4" w:rsidR="00BD1A3C" w:rsidRDefault="00BD1A3C" w:rsidP="00BD1A3C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78544FE9" w14:textId="50FD0ABE" w:rsidR="00BD1A3C" w:rsidRPr="00BD1A3C" w:rsidRDefault="00BD1A3C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Plot the modulus function </w:t>
      </w: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f</m:t>
        </m:r>
        <m:d>
          <m:d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d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</m:d>
        <m:r>
          <w:rPr>
            <w:rFonts w:ascii="Cambria Math" w:hAnsi="Cambria Math" w:cs="Segoe UI"/>
            <w:sz w:val="24"/>
            <w:szCs w:val="24"/>
            <w:lang w:val="en-IN" w:eastAsia="en-IN"/>
          </w:rPr>
          <m:t>=2|3x+7|</m:t>
        </m:r>
      </m:oMath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 in the interval x belongs to [-4,4]</w:t>
      </w:r>
    </w:p>
    <w:p w14:paraId="0AD26D3C" w14:textId="6455FA15" w:rsidR="001434A7" w:rsidRDefault="001434A7" w:rsidP="001434A7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5167E3AD" w14:textId="060E20E4" w:rsidR="001434A7" w:rsidRPr="001434A7" w:rsidRDefault="001434A7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Solve the quadratic equation </w:t>
      </w: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4</m:t>
        </m:r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-4x-3=0</m:t>
        </m:r>
      </m:oMath>
      <w:r>
        <w:rPr>
          <w:rFonts w:ascii="Segoe UI" w:eastAsiaTheme="minorEastAsia" w:hAnsi="Segoe UI" w:cs="Segoe UI"/>
          <w:sz w:val="24"/>
          <w:szCs w:val="24"/>
          <w:lang w:val="en-IN" w:eastAsia="en-IN"/>
        </w:rPr>
        <w:t xml:space="preserve"> by factorization, formula and by completion of squares method.</w:t>
      </w:r>
    </w:p>
    <w:p w14:paraId="7C51E475" w14:textId="77777777" w:rsidR="001434A7" w:rsidRPr="001434A7" w:rsidRDefault="001434A7" w:rsidP="001434A7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</w:p>
    <w:p w14:paraId="67106DD1" w14:textId="0746DE51" w:rsidR="001434A7" w:rsidRDefault="001434A7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The product of two number is 91 while the difference between them is 5. Find the two numbers.</w:t>
      </w:r>
    </w:p>
    <w:p w14:paraId="4B2AB69E" w14:textId="77777777" w:rsidR="001434A7" w:rsidRPr="001434A7" w:rsidRDefault="001434A7" w:rsidP="001434A7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</w:p>
    <w:p w14:paraId="44CB6D3E" w14:textId="1F6E23B9" w:rsidR="001434A7" w:rsidRPr="001434A7" w:rsidRDefault="001434A7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Solve the quadratic inequality </w:t>
      </w: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-6x-16≤0</m:t>
        </m:r>
      </m:oMath>
    </w:p>
    <w:p w14:paraId="18506726" w14:textId="77777777" w:rsidR="001434A7" w:rsidRPr="001434A7" w:rsidRDefault="001434A7" w:rsidP="001434A7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</w:p>
    <w:p w14:paraId="5F5D45EC" w14:textId="5DAF2D95" w:rsidR="001434A7" w:rsidRPr="001434A7" w:rsidRDefault="001434A7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Solve for all real values of x, </w:t>
      </w: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4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+2</m:t>
        </m:r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-3=0</m:t>
        </m:r>
      </m:oMath>
    </w:p>
    <w:p w14:paraId="255C4A6A" w14:textId="77777777" w:rsidR="001434A7" w:rsidRPr="001434A7" w:rsidRDefault="001434A7" w:rsidP="001434A7">
      <w:pPr>
        <w:pStyle w:val="ListParagraph"/>
        <w:rPr>
          <w:rFonts w:ascii="Segoe UI" w:hAnsi="Segoe UI" w:cs="Segoe UI"/>
          <w:sz w:val="24"/>
          <w:szCs w:val="24"/>
          <w:lang w:val="en-IN" w:eastAsia="en-IN"/>
        </w:rPr>
      </w:pPr>
    </w:p>
    <w:p w14:paraId="7742AD34" w14:textId="77777777" w:rsidR="00940E61" w:rsidRDefault="001434A7" w:rsidP="006F5D6A">
      <w:pPr>
        <w:pStyle w:val="ListParagraph"/>
        <w:numPr>
          <w:ilvl w:val="0"/>
          <w:numId w:val="1"/>
        </w:numPr>
        <w:ind w:left="1080"/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>Solve</w:t>
      </w:r>
    </w:p>
    <w:p w14:paraId="24748698" w14:textId="2A9A2717" w:rsidR="001434A7" w:rsidRPr="00940E61" w:rsidRDefault="001434A7" w:rsidP="00940E61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w:r>
        <w:rPr>
          <w:rFonts w:ascii="Segoe UI" w:hAnsi="Segoe UI" w:cs="Segoe UI"/>
          <w:sz w:val="24"/>
          <w:szCs w:val="24"/>
          <w:lang w:val="en-IN" w:eastAsia="en-IN"/>
        </w:rPr>
        <w:t xml:space="preserve"> </w:t>
      </w:r>
      <m:oMath>
        <m:f>
          <m:f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fPr>
          <m:num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Segoe UI"/>
                    <w:i/>
                    <w:sz w:val="24"/>
                    <w:szCs w:val="24"/>
                    <w:lang w:val="en-IN" w:eastAsia="en-IN"/>
                  </w:rPr>
                </m:ctrlPr>
              </m:sSupPr>
              <m:e>
                <m:r>
                  <w:rPr>
                    <w:rFonts w:ascii="Cambria Math" w:hAnsi="Cambria Math" w:cs="Segoe UI"/>
                    <w:sz w:val="24"/>
                    <w:szCs w:val="24"/>
                    <w:lang w:val="en-IN" w:eastAsia="en-IN"/>
                  </w:rPr>
                  <m:t>x</m:t>
                </m:r>
              </m:e>
              <m:sup>
                <m:r>
                  <w:rPr>
                    <w:rFonts w:ascii="Cambria Math" w:hAnsi="Cambria Math" w:cs="Segoe UI"/>
                    <w:sz w:val="24"/>
                    <w:szCs w:val="24"/>
                    <w:lang w:val="en-IN" w:eastAsia="en-IN"/>
                  </w:rPr>
                  <m:t>2</m:t>
                </m:r>
              </m:sup>
            </m:s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+2x-8</m:t>
            </m:r>
          </m:den>
        </m:f>
        <m:r>
          <w:rPr>
            <w:rFonts w:ascii="Cambria Math" w:hAnsi="Cambria Math" w:cs="Segoe UI"/>
            <w:sz w:val="24"/>
            <w:szCs w:val="24"/>
            <w:lang w:val="en-IN" w:eastAsia="en-IN"/>
          </w:rPr>
          <m:t>&gt;0</m:t>
        </m:r>
      </m:oMath>
    </w:p>
    <w:p w14:paraId="76DA711F" w14:textId="728D5749" w:rsidR="00940E61" w:rsidRPr="00940E61" w:rsidRDefault="00940E61" w:rsidP="00940E61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r>
          <w:rPr>
            <w:rFonts w:ascii="Cambria Math" w:hAnsi="Cambria Math" w:cs="Segoe UI"/>
            <w:sz w:val="24"/>
            <w:szCs w:val="24"/>
            <w:lang w:val="en-IN" w:eastAsia="en-IN"/>
          </w:rPr>
          <m:t>-</m:t>
        </m:r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-8x-12≤0</m:t>
        </m:r>
      </m:oMath>
    </w:p>
    <w:p w14:paraId="335A8E1F" w14:textId="033EAB96" w:rsidR="00940E61" w:rsidRPr="00940E61" w:rsidRDefault="00D364E4" w:rsidP="00940E61">
      <w:pPr>
        <w:pStyle w:val="ListParagraph"/>
        <w:numPr>
          <w:ilvl w:val="1"/>
          <w:numId w:val="1"/>
        </w:numPr>
        <w:rPr>
          <w:rFonts w:ascii="Segoe UI" w:hAnsi="Segoe UI" w:cs="Segoe UI"/>
          <w:sz w:val="24"/>
          <w:szCs w:val="24"/>
          <w:lang w:val="en-IN" w:eastAsia="en-IN"/>
        </w:rPr>
      </w:pPr>
      <m:oMath>
        <m:sSup>
          <m:sSupPr>
            <m:ctrlPr>
              <w:rPr>
                <w:rFonts w:ascii="Cambria Math" w:hAnsi="Cambria Math" w:cs="Segoe UI"/>
                <w:i/>
                <w:sz w:val="24"/>
                <w:szCs w:val="24"/>
                <w:lang w:val="en-IN" w:eastAsia="en-IN"/>
              </w:rPr>
            </m:ctrlPr>
          </m:sSupPr>
          <m:e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x</m:t>
            </m:r>
          </m:e>
          <m:sup>
            <m:r>
              <w:rPr>
                <w:rFonts w:ascii="Cambria Math" w:hAnsi="Cambria Math" w:cs="Segoe UI"/>
                <w:sz w:val="24"/>
                <w:szCs w:val="24"/>
                <w:lang w:val="en-IN" w:eastAsia="en-IN"/>
              </w:rPr>
              <m:t>2</m:t>
            </m:r>
          </m:sup>
        </m:sSup>
        <m:r>
          <w:rPr>
            <w:rFonts w:ascii="Cambria Math" w:hAnsi="Cambria Math" w:cs="Segoe UI"/>
            <w:sz w:val="24"/>
            <w:szCs w:val="24"/>
            <w:lang w:val="en-IN" w:eastAsia="en-IN"/>
          </w:rPr>
          <m:t>+6x-7≥0</m:t>
        </m:r>
      </m:oMath>
    </w:p>
    <w:p w14:paraId="16494CBF" w14:textId="06011249" w:rsidR="00940E61" w:rsidRDefault="00940E61" w:rsidP="00940E61">
      <w:pPr>
        <w:rPr>
          <w:rFonts w:ascii="Segoe UI" w:hAnsi="Segoe UI" w:cs="Segoe UI"/>
          <w:sz w:val="24"/>
          <w:szCs w:val="24"/>
          <w:lang w:val="en-IN" w:eastAsia="en-IN"/>
        </w:rPr>
      </w:pPr>
    </w:p>
    <w:p w14:paraId="0F8FB1C9" w14:textId="77777777" w:rsidR="00202B88" w:rsidRDefault="00202B88" w:rsidP="00202B88">
      <w:pPr>
        <w:pStyle w:val="ListParagraph"/>
        <w:ind w:left="1440"/>
        <w:rPr>
          <w:rFonts w:ascii="Segoe UI" w:hAnsi="Segoe UI" w:cs="Segoe UI"/>
          <w:sz w:val="24"/>
          <w:szCs w:val="24"/>
          <w:lang w:val="en-IN" w:eastAsia="en-IN"/>
        </w:rPr>
      </w:pPr>
    </w:p>
    <w:sectPr w:rsidR="00202B88" w:rsidSect="00E422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440" w:right="1080" w:bottom="1440" w:left="1080" w:header="0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C8A07" w14:textId="77777777" w:rsidR="00D364E4" w:rsidRDefault="00D364E4" w:rsidP="005011A9">
      <w:pPr>
        <w:spacing w:after="0" w:line="240" w:lineRule="auto"/>
      </w:pPr>
      <w:r>
        <w:separator/>
      </w:r>
    </w:p>
  </w:endnote>
  <w:endnote w:type="continuationSeparator" w:id="0">
    <w:p w14:paraId="786FD1E1" w14:textId="77777777" w:rsidR="00D364E4" w:rsidRDefault="00D364E4" w:rsidP="00501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B60AA" w14:textId="77777777" w:rsidR="007C652E" w:rsidRDefault="007C65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E4ACF" w14:textId="36A7F25B" w:rsidR="005011A9" w:rsidRDefault="00FF16A5" w:rsidP="00994605">
    <w:pPr>
      <w:pStyle w:val="Footer"/>
      <w:tabs>
        <w:tab w:val="clear" w:pos="4680"/>
        <w:tab w:val="clear" w:pos="9360"/>
        <w:tab w:val="center" w:pos="5545"/>
      </w:tabs>
      <w:ind w:left="-1843" w:right="-1411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8E338D" wp14:editId="5D818B97">
              <wp:simplePos x="0" y="0"/>
              <wp:positionH relativeFrom="column">
                <wp:posOffset>-19685</wp:posOffset>
              </wp:positionH>
              <wp:positionV relativeFrom="paragraph">
                <wp:posOffset>122555</wp:posOffset>
              </wp:positionV>
              <wp:extent cx="2703830" cy="655320"/>
              <wp:effectExtent l="0" t="0" r="20320" b="1143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3830" cy="65532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4D789B" w14:textId="77777777" w:rsidR="003D126B" w:rsidRPr="007C652E" w:rsidRDefault="003D126B">
                          <w:pPr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7C652E"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CHAPTER NAME</w:t>
                          </w:r>
                        </w:p>
                        <w:p w14:paraId="0018C28E" w14:textId="77777777" w:rsidR="002F1731" w:rsidRPr="007C652E" w:rsidRDefault="003D126B">
                          <w:pPr>
                            <w:rPr>
                              <w:rFonts w:ascii="Segoe UI" w:hAnsi="Segoe UI" w:cs="Segoe UI"/>
                              <w:bCs/>
                              <w:sz w:val="24"/>
                              <w:szCs w:val="24"/>
                            </w:rPr>
                          </w:pPr>
                          <w:r w:rsidRPr="007C652E">
                            <w:rPr>
                              <w:rFonts w:ascii="Segoe UI" w:hAnsi="Segoe UI" w:cs="Segoe UI"/>
                              <w:bCs/>
                              <w:iCs/>
                              <w:color w:val="000000" w:themeColor="text1"/>
                              <w:sz w:val="24"/>
                              <w:szCs w:val="24"/>
                            </w:rPr>
                            <w:t>PRACTICE/NOTES/ASSIGNMENT</w:t>
                          </w:r>
                          <w:r w:rsidR="002F1731" w:rsidRPr="007C652E">
                            <w:rPr>
                              <w:rFonts w:ascii="Segoe UI" w:hAnsi="Segoe UI" w:cs="Segoe UI"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E338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left:0;text-align:left;margin-left:-1.55pt;margin-top:9.65pt;width:212.9pt;height:5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" fillcolor="white [3201]" strokecolor="#ed7d31 [3205]" strokeweight="1pt">
              <v:textbox>
                <w:txbxContent>
                  <w:p w14:paraId="5D4D789B" w14:textId="77777777" w:rsidR="003D126B" w:rsidRPr="007C652E" w:rsidRDefault="003D126B">
                    <w:pPr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</w:pPr>
                    <w:r w:rsidRPr="007C652E"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  <w:t>CHAPTER NAME</w:t>
                    </w:r>
                  </w:p>
                  <w:p w14:paraId="0018C28E" w14:textId="77777777" w:rsidR="002F1731" w:rsidRPr="007C652E" w:rsidRDefault="003D126B">
                    <w:pPr>
                      <w:rPr>
                        <w:rFonts w:ascii="Segoe UI" w:hAnsi="Segoe UI" w:cs="Segoe UI"/>
                        <w:bCs/>
                        <w:sz w:val="24"/>
                        <w:szCs w:val="24"/>
                      </w:rPr>
                    </w:pPr>
                    <w:r w:rsidRPr="007C652E">
                      <w:rPr>
                        <w:rFonts w:ascii="Segoe UI" w:hAnsi="Segoe UI" w:cs="Segoe UI"/>
                        <w:bCs/>
                        <w:iCs/>
                        <w:color w:val="000000" w:themeColor="text1"/>
                        <w:sz w:val="24"/>
                        <w:szCs w:val="24"/>
                      </w:rPr>
                      <w:t>PRACTICE/NOTES/ASSIGNMENT</w:t>
                    </w:r>
                    <w:r w:rsidR="002F1731" w:rsidRPr="007C652E">
                      <w:rPr>
                        <w:rFonts w:ascii="Segoe UI" w:hAnsi="Segoe UI" w:cs="Segoe UI"/>
                        <w:bCs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5C5B8C" wp14:editId="550853A7">
              <wp:simplePos x="0" y="0"/>
              <wp:positionH relativeFrom="page">
                <wp:posOffset>6675120</wp:posOffset>
              </wp:positionH>
              <wp:positionV relativeFrom="page">
                <wp:posOffset>9799320</wp:posOffset>
              </wp:positionV>
              <wp:extent cx="909320" cy="910590"/>
              <wp:effectExtent l="74295" t="74295" r="35560" b="533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1AE37206" w14:textId="77777777" w:rsidR="00265722" w:rsidRPr="0011021A" w:rsidRDefault="00F30567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begin"/>
                          </w:r>
                          <w:r w:rsidR="00265722"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instrText xml:space="preserve"> PAGE    \* MERGEFORMAT </w:instrTex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3D126B" w:rsidRPr="003D126B"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  <w:t>2</w: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C5B8C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7" o:spid="_x0000_s1030" type="#_x0000_t5" style="position:absolute;left:0;text-align:left;margin-left:525.6pt;margin-top:771.6pt;width:71.6pt;height:71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" adj="21600" fillcolor="#ed7d31 [3205]" strokecolor="#f2f2f2 [3041]" strokeweight="3pt">
              <v:shadow on="t" color="#823b0b [1605]" opacity=".5" offset="1pt"/>
              <v:textbox>
                <w:txbxContent>
                  <w:p w14:paraId="1AE37206" w14:textId="77777777" w:rsidR="00265722" w:rsidRPr="0011021A" w:rsidRDefault="00F30567">
                    <w:pPr>
                      <w:jc w:val="center"/>
                      <w:rPr>
                        <w:b/>
                        <w:color w:val="000000" w:themeColor="text1"/>
                        <w:sz w:val="36"/>
                        <w:szCs w:val="36"/>
                      </w:rPr>
                    </w:pP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begin"/>
                    </w:r>
                    <w:r w:rsidR="00265722"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separate"/>
                    </w:r>
                    <w:r w:rsidR="003D126B" w:rsidRPr="003D126B">
                      <w:rPr>
                        <w:rFonts w:asciiTheme="majorHAnsi" w:hAnsiTheme="majorHAnsi"/>
                        <w:b/>
                        <w:noProof/>
                        <w:color w:val="000000" w:themeColor="text1"/>
                        <w:sz w:val="36"/>
                        <w:szCs w:val="36"/>
                      </w:rPr>
                      <w:t>2</w: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0AA03" w14:textId="2AFB1229" w:rsidR="0011021A" w:rsidRDefault="00FF16A5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30F3F5" wp14:editId="01476505">
              <wp:simplePos x="0" y="0"/>
              <wp:positionH relativeFrom="page">
                <wp:posOffset>6675120</wp:posOffset>
              </wp:positionH>
              <wp:positionV relativeFrom="page">
                <wp:posOffset>9799320</wp:posOffset>
              </wp:positionV>
              <wp:extent cx="909320" cy="910590"/>
              <wp:effectExtent l="74295" t="74295" r="35560" b="53340"/>
              <wp:wrapNone/>
              <wp:docPr id="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9320" cy="91059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0962D784" w14:textId="77777777" w:rsidR="00D033E2" w:rsidRPr="0011021A" w:rsidRDefault="00F30567" w:rsidP="00D033E2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begin"/>
                          </w:r>
                          <w:r w:rsidR="00D033E2"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instrText xml:space="preserve"> PAGE    \* MERGEFORMAT </w:instrTex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DA2BAC" w:rsidRPr="00DA2BAC"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  <w:t>1</w:t>
                          </w:r>
                          <w:r w:rsidRPr="0011021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30F3F5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8" o:spid="_x0000_s1031" type="#_x0000_t5" style="position:absolute;margin-left:525.6pt;margin-top:771.6pt;width:71.6pt;height:71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" adj="21600" fillcolor="#ed7d31 [3205]" strokecolor="#f2f2f2 [3041]" strokeweight="3pt">
              <v:shadow on="t" color="#823b0b [1605]" opacity=".5" offset="1pt"/>
              <v:textbox>
                <w:txbxContent>
                  <w:p w14:paraId="0962D784" w14:textId="77777777" w:rsidR="00D033E2" w:rsidRPr="0011021A" w:rsidRDefault="00F30567" w:rsidP="00D033E2">
                    <w:pPr>
                      <w:jc w:val="center"/>
                      <w:rPr>
                        <w:b/>
                        <w:color w:val="000000" w:themeColor="text1"/>
                        <w:sz w:val="36"/>
                        <w:szCs w:val="36"/>
                      </w:rPr>
                    </w:pP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begin"/>
                    </w:r>
                    <w:r w:rsidR="00D033E2"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separate"/>
                    </w:r>
                    <w:r w:rsidR="00DA2BAC" w:rsidRPr="00DA2BAC">
                      <w:rPr>
                        <w:rFonts w:asciiTheme="majorHAnsi" w:hAnsiTheme="majorHAnsi"/>
                        <w:b/>
                        <w:noProof/>
                        <w:color w:val="000000" w:themeColor="text1"/>
                        <w:sz w:val="36"/>
                        <w:szCs w:val="36"/>
                      </w:rPr>
                      <w:t>1</w:t>
                    </w:r>
                    <w:r w:rsidRPr="0011021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44F694" w14:textId="77777777" w:rsidR="00D364E4" w:rsidRDefault="00D364E4" w:rsidP="005011A9">
      <w:pPr>
        <w:spacing w:after="0" w:line="240" w:lineRule="auto"/>
      </w:pPr>
      <w:r>
        <w:separator/>
      </w:r>
    </w:p>
  </w:footnote>
  <w:footnote w:type="continuationSeparator" w:id="0">
    <w:p w14:paraId="6F5A4099" w14:textId="77777777" w:rsidR="00D364E4" w:rsidRDefault="00D364E4" w:rsidP="00501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EEAFE" w14:textId="77777777" w:rsidR="00FB5563" w:rsidRDefault="00D364E4">
    <w:pPr>
      <w:pStyle w:val="Header"/>
    </w:pPr>
    <w:r>
      <w:rPr>
        <w:noProof/>
        <w:lang w:val="en-IN" w:eastAsia="en-IN"/>
      </w:rPr>
      <w:pict w14:anchorId="32E52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348126" o:spid="_x0000_s2050" type="#_x0000_t75" style="position:absolute;margin-left:0;margin-top:0;width:8in;height:215.4pt;z-index:-251655168;mso-position-horizontal:center;mso-position-horizontal-relative:margin;mso-position-vertical:center;mso-position-vertical-relative:margin" o:allowincell="f">
          <v:imagedata r:id="rId1" o:title="IAQS-FINAL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5DDE0" w14:textId="77777777" w:rsidR="000938C7" w:rsidRDefault="000938C7" w:rsidP="005011A9">
    <w:pPr>
      <w:pStyle w:val="Header"/>
      <w:ind w:left="-1440" w:right="-1411"/>
      <w:rPr>
        <w:noProof/>
        <w:lang w:val="en-IN" w:eastAsia="en-IN"/>
      </w:rPr>
    </w:pPr>
    <w:r>
      <w:rPr>
        <w:noProof/>
        <w:lang w:val="en-IN" w:eastAsia="en-IN"/>
      </w:rPr>
      <w:drawing>
        <wp:anchor distT="0" distB="0" distL="114300" distR="114300" simplePos="0" relativeHeight="251659264" behindDoc="0" locked="0" layoutInCell="1" allowOverlap="1" wp14:anchorId="1BF1B949" wp14:editId="2713E5AB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947025" cy="1701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90"/>
                  <a:stretch>
                    <a:fillRect/>
                  </a:stretch>
                </pic:blipFill>
                <pic:spPr>
                  <a:xfrm>
                    <a:off x="0" y="0"/>
                    <a:ext cx="7947025" cy="170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5DA6A7" w14:textId="77777777" w:rsidR="005011A9" w:rsidRDefault="00D364E4" w:rsidP="005011A9">
    <w:pPr>
      <w:pStyle w:val="Header"/>
      <w:ind w:left="-1440" w:right="-1411"/>
    </w:pPr>
    <w:r>
      <w:rPr>
        <w:noProof/>
        <w:lang w:val="en-IN" w:eastAsia="en-IN"/>
      </w:rPr>
      <w:pict w14:anchorId="63D8C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348127" o:spid="_x0000_s2051" type="#_x0000_t75" style="position:absolute;left:0;text-align:left;margin-left:0;margin-top:0;width:8in;height:215.4pt;z-index:-251654144;mso-position-horizontal:center;mso-position-horizontal-relative:margin;mso-position-vertical:center;mso-position-vertical-relative:margin" o:allowincell="f">
          <v:imagedata r:id="rId2" o:title="IAQS-FINAL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23DEB" w14:textId="77777777" w:rsidR="007C652E" w:rsidRDefault="007C6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96575"/>
    <w:multiLevelType w:val="hybridMultilevel"/>
    <w:tmpl w:val="00308342"/>
    <w:lvl w:ilvl="0" w:tplc="E43EBD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1C29FB"/>
    <w:multiLevelType w:val="hybridMultilevel"/>
    <w:tmpl w:val="5F6889D6"/>
    <w:lvl w:ilvl="0" w:tplc="17463186">
      <w:start w:val="1"/>
      <w:numFmt w:val="decimal"/>
      <w:lvlText w:val="%1."/>
      <w:lvlJc w:val="left"/>
      <w:pPr>
        <w:ind w:left="162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9494F"/>
    <w:multiLevelType w:val="hybridMultilevel"/>
    <w:tmpl w:val="64684C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8141618"/>
    <w:multiLevelType w:val="hybridMultilevel"/>
    <w:tmpl w:val="5CA0E8E0"/>
    <w:lvl w:ilvl="0" w:tplc="71D0AE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1A4"/>
    <w:rsid w:val="000262F0"/>
    <w:rsid w:val="000938C7"/>
    <w:rsid w:val="001038AE"/>
    <w:rsid w:val="0011021A"/>
    <w:rsid w:val="0011405A"/>
    <w:rsid w:val="001434A7"/>
    <w:rsid w:val="00155566"/>
    <w:rsid w:val="0016208C"/>
    <w:rsid w:val="001D3B40"/>
    <w:rsid w:val="001F164D"/>
    <w:rsid w:val="00202B88"/>
    <w:rsid w:val="002212AD"/>
    <w:rsid w:val="00265722"/>
    <w:rsid w:val="002D577E"/>
    <w:rsid w:val="002F1731"/>
    <w:rsid w:val="00342DAF"/>
    <w:rsid w:val="00361FDC"/>
    <w:rsid w:val="003D126B"/>
    <w:rsid w:val="004057D1"/>
    <w:rsid w:val="0044507E"/>
    <w:rsid w:val="00457689"/>
    <w:rsid w:val="004B06AC"/>
    <w:rsid w:val="004B5D87"/>
    <w:rsid w:val="004C4F55"/>
    <w:rsid w:val="004C5367"/>
    <w:rsid w:val="004F0B93"/>
    <w:rsid w:val="004F7389"/>
    <w:rsid w:val="005011A9"/>
    <w:rsid w:val="005428F1"/>
    <w:rsid w:val="00576C93"/>
    <w:rsid w:val="006060DF"/>
    <w:rsid w:val="00620452"/>
    <w:rsid w:val="006513FB"/>
    <w:rsid w:val="00654E7D"/>
    <w:rsid w:val="006E1A76"/>
    <w:rsid w:val="006F5D6A"/>
    <w:rsid w:val="0073436D"/>
    <w:rsid w:val="00771FFF"/>
    <w:rsid w:val="007772E3"/>
    <w:rsid w:val="007828D7"/>
    <w:rsid w:val="007C652E"/>
    <w:rsid w:val="007D443F"/>
    <w:rsid w:val="007D6EFE"/>
    <w:rsid w:val="007D79EC"/>
    <w:rsid w:val="0087220F"/>
    <w:rsid w:val="008828B9"/>
    <w:rsid w:val="008A63FB"/>
    <w:rsid w:val="008B1DCD"/>
    <w:rsid w:val="008B29BD"/>
    <w:rsid w:val="00940E61"/>
    <w:rsid w:val="00994605"/>
    <w:rsid w:val="00A53F58"/>
    <w:rsid w:val="00A73061"/>
    <w:rsid w:val="00A913BB"/>
    <w:rsid w:val="00AC26B6"/>
    <w:rsid w:val="00AD64FB"/>
    <w:rsid w:val="00B674F8"/>
    <w:rsid w:val="00BA7584"/>
    <w:rsid w:val="00BD1A3C"/>
    <w:rsid w:val="00C86468"/>
    <w:rsid w:val="00C960C0"/>
    <w:rsid w:val="00CA2C3C"/>
    <w:rsid w:val="00CB662D"/>
    <w:rsid w:val="00D033E2"/>
    <w:rsid w:val="00D364E4"/>
    <w:rsid w:val="00D721A4"/>
    <w:rsid w:val="00D86AD9"/>
    <w:rsid w:val="00DA2BAC"/>
    <w:rsid w:val="00E121DE"/>
    <w:rsid w:val="00E35525"/>
    <w:rsid w:val="00E422D8"/>
    <w:rsid w:val="00E77DB1"/>
    <w:rsid w:val="00EE4CF3"/>
    <w:rsid w:val="00F159FE"/>
    <w:rsid w:val="00F30567"/>
    <w:rsid w:val="00F34DF7"/>
    <w:rsid w:val="00F35E5A"/>
    <w:rsid w:val="00FB5563"/>
    <w:rsid w:val="00FC750D"/>
    <w:rsid w:val="00FD6AE1"/>
    <w:rsid w:val="00FF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390ED9"/>
  <w15:docId w15:val="{F379E91A-CF22-486D-9732-E6E5101F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1A9"/>
  </w:style>
  <w:style w:type="paragraph" w:styleId="Footer">
    <w:name w:val="footer"/>
    <w:basedOn w:val="Normal"/>
    <w:link w:val="FooterChar"/>
    <w:uiPriority w:val="99"/>
    <w:unhideWhenUsed/>
    <w:rsid w:val="0050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1A9"/>
  </w:style>
  <w:style w:type="paragraph" w:styleId="BalloonText">
    <w:name w:val="Balloon Text"/>
    <w:basedOn w:val="Normal"/>
    <w:link w:val="BalloonTextChar"/>
    <w:uiPriority w:val="99"/>
    <w:semiHidden/>
    <w:unhideWhenUsed/>
    <w:rsid w:val="00A5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62D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assistivemathml">
    <w:name w:val="mjx_assistive_mathml"/>
    <w:basedOn w:val="DefaultParagraphFont"/>
    <w:rsid w:val="00CB662D"/>
  </w:style>
  <w:style w:type="paragraph" w:styleId="NormalWeb">
    <w:name w:val="Normal (Web)"/>
    <w:basedOn w:val="Normal"/>
    <w:uiPriority w:val="99"/>
    <w:unhideWhenUsed/>
    <w:rsid w:val="00606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math">
    <w:name w:val="math"/>
    <w:basedOn w:val="DefaultParagraphFont"/>
    <w:rsid w:val="006060DF"/>
  </w:style>
  <w:style w:type="character" w:customStyle="1" w:styleId="mn">
    <w:name w:val="mn"/>
    <w:basedOn w:val="DefaultParagraphFont"/>
    <w:rsid w:val="006060DF"/>
  </w:style>
  <w:style w:type="character" w:customStyle="1" w:styleId="mjx-char">
    <w:name w:val="mjx-char"/>
    <w:basedOn w:val="DefaultParagraphFont"/>
    <w:rsid w:val="006060DF"/>
  </w:style>
  <w:style w:type="paragraph" w:styleId="ListParagraph">
    <w:name w:val="List Paragraph"/>
    <w:basedOn w:val="Normal"/>
    <w:uiPriority w:val="34"/>
    <w:qFormat/>
    <w:rsid w:val="00A913B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208C"/>
    <w:rPr>
      <w:color w:val="808080"/>
    </w:rPr>
  </w:style>
  <w:style w:type="character" w:customStyle="1" w:styleId="mord">
    <w:name w:val="mord"/>
    <w:basedOn w:val="DefaultParagraphFont"/>
    <w:rsid w:val="004C5367"/>
  </w:style>
  <w:style w:type="character" w:customStyle="1" w:styleId="mbin">
    <w:name w:val="mbin"/>
    <w:basedOn w:val="DefaultParagraphFont"/>
    <w:rsid w:val="004C5367"/>
  </w:style>
  <w:style w:type="character" w:customStyle="1" w:styleId="mrel">
    <w:name w:val="mrel"/>
    <w:basedOn w:val="DefaultParagraphFont"/>
    <w:rsid w:val="004C5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ash\Desktop\NEW%20DATA%20SCIENCE\IAQS\QAT\IAQS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13C25-628C-4425-BB59-4C2850B4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IAQS WORD TEMPLATE</Template>
  <TotalTime>4</TotalTime>
  <Pages>4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Jeet</dc:creator>
  <cp:lastModifiedBy>vibhanshu bisht</cp:lastModifiedBy>
  <cp:revision>2</cp:revision>
  <dcterms:created xsi:type="dcterms:W3CDTF">2021-03-22T00:23:00Z</dcterms:created>
  <dcterms:modified xsi:type="dcterms:W3CDTF">2021-03-22T00:23:00Z</dcterms:modified>
</cp:coreProperties>
</file>