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5B0B9" w14:textId="538DDA14" w:rsidR="006060DF" w:rsidRPr="00771FFF" w:rsidRDefault="007C652E" w:rsidP="00771FFF">
      <w:pPr>
        <w:jc w:val="center"/>
        <w:rPr>
          <w:rFonts w:ascii="Segoe UI" w:hAnsi="Segoe UI" w:cs="Segoe UI"/>
          <w:b/>
          <w:bCs/>
        </w:rPr>
      </w:pPr>
      <w:r w:rsidRPr="00771FFF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61824" behindDoc="1" locked="0" layoutInCell="1" allowOverlap="1" wp14:anchorId="05083BBC" wp14:editId="7CE2FA05">
            <wp:simplePos x="0" y="0"/>
            <wp:positionH relativeFrom="page">
              <wp:posOffset>-200025</wp:posOffset>
            </wp:positionH>
            <wp:positionV relativeFrom="page">
              <wp:align>top</wp:align>
            </wp:positionV>
            <wp:extent cx="8612505" cy="12392025"/>
            <wp:effectExtent l="0" t="0" r="0" b="9525"/>
            <wp:wrapTight wrapText="bothSides">
              <wp:wrapPolygon edited="0">
                <wp:start x="0" y="0"/>
                <wp:lineTo x="0" y="21583"/>
                <wp:lineTo x="21547" y="21583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 1st Pag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505" cy="1239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29ADBE" wp14:editId="679B0B04">
                <wp:simplePos x="0" y="0"/>
                <wp:positionH relativeFrom="column">
                  <wp:posOffset>2510155</wp:posOffset>
                </wp:positionH>
                <wp:positionV relativeFrom="paragraph">
                  <wp:posOffset>7201535</wp:posOffset>
                </wp:positionV>
                <wp:extent cx="3143250" cy="476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D3F0E" w14:textId="77777777" w:rsidR="008828B9" w:rsidRDefault="008828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9ADB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97.65pt;margin-top:567.05pt;width:247.5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" fillcolor="white [3201]" stroked="f" strokeweight=".5pt">
                <v:textbox>
                  <w:txbxContent>
                    <w:p w14:paraId="52CD3F0E" w14:textId="77777777" w:rsidR="008828B9" w:rsidRDefault="008828B9"/>
                  </w:txbxContent>
                </v:textbox>
              </v:shape>
            </w:pict>
          </mc:Fallback>
        </mc:AlternateContent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E9827C" wp14:editId="5678CD95">
                <wp:simplePos x="0" y="0"/>
                <wp:positionH relativeFrom="column">
                  <wp:posOffset>2300605</wp:posOffset>
                </wp:positionH>
                <wp:positionV relativeFrom="paragraph">
                  <wp:posOffset>5906135</wp:posOffset>
                </wp:positionV>
                <wp:extent cx="2908935" cy="386715"/>
                <wp:effectExtent l="0" t="0" r="762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5D560" w14:textId="4785D3D5" w:rsidR="00FF16A5" w:rsidRDefault="00FF16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9827C" id="Text Box 2" o:spid="_x0000_s1027" type="#_x0000_t202" style="position:absolute;left:0;text-align:left;margin-left:181.15pt;margin-top:465.05pt;width:229.05pt;height:30.45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2gIgIAACI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" stroked="f">
                <v:textbox style="mso-fit-shape-to-text:t">
                  <w:txbxContent>
                    <w:p w14:paraId="2715D560" w14:textId="4785D3D5" w:rsidR="00FF16A5" w:rsidRDefault="00FF16A5"/>
                  </w:txbxContent>
                </v:textbox>
                <w10:wrap type="square"/>
              </v:shape>
            </w:pict>
          </mc:Fallback>
        </mc:AlternateContent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35C4B" wp14:editId="2BCDCDEF">
                <wp:simplePos x="0" y="0"/>
                <wp:positionH relativeFrom="column">
                  <wp:posOffset>2272030</wp:posOffset>
                </wp:positionH>
                <wp:positionV relativeFrom="paragraph">
                  <wp:posOffset>4507230</wp:posOffset>
                </wp:positionV>
                <wp:extent cx="2886075" cy="466725"/>
                <wp:effectExtent l="0" t="0" r="9525" b="952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97A81" w14:textId="77777777" w:rsidR="00FF16A5" w:rsidRDefault="00FF16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5C4B" id="Text Box 6" o:spid="_x0000_s1028" type="#_x0000_t202" style="position:absolute;left:0;text-align:left;margin-left:178.9pt;margin-top:354.9pt;width:227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+2KQIAAC4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" stroked="f">
                <v:textbox>
                  <w:txbxContent>
                    <w:p w14:paraId="4B897A81" w14:textId="77777777" w:rsidR="00FF16A5" w:rsidRDefault="00FF16A5"/>
                  </w:txbxContent>
                </v:textbox>
              </v:shape>
            </w:pict>
          </mc:Fallback>
        </mc:AlternateContent>
      </w:r>
      <w:r w:rsidR="000938C7" w:rsidRPr="00771FFF">
        <w:rPr>
          <w:rFonts w:ascii="Segoe UI" w:hAnsi="Segoe UI" w:cs="Segoe UI"/>
          <w:b/>
          <w:bCs/>
        </w:rPr>
        <w:br w:type="page"/>
      </w:r>
      <w:r w:rsidR="0016208C">
        <w:rPr>
          <w:rFonts w:ascii="Segoe UI" w:hAnsi="Segoe UI" w:cs="Segoe UI"/>
          <w:b/>
          <w:bCs/>
        </w:rPr>
        <w:lastRenderedPageBreak/>
        <w:t>Numerical Methods and Algebra</w:t>
      </w:r>
      <w:r w:rsidR="00A913BB" w:rsidRPr="00771FFF">
        <w:rPr>
          <w:rFonts w:ascii="Segoe UI" w:hAnsi="Segoe UI" w:cs="Segoe UI"/>
          <w:b/>
          <w:bCs/>
        </w:rPr>
        <w:t xml:space="preserve"> – </w:t>
      </w:r>
      <w:r w:rsidR="00CA2C3C">
        <w:rPr>
          <w:rFonts w:ascii="Segoe UI" w:hAnsi="Segoe UI" w:cs="Segoe UI"/>
          <w:b/>
          <w:bCs/>
        </w:rPr>
        <w:t xml:space="preserve">Practice Questions </w:t>
      </w:r>
      <w:r w:rsidR="005E4D33">
        <w:rPr>
          <w:rFonts w:ascii="Segoe UI" w:hAnsi="Segoe UI" w:cs="Segoe UI"/>
          <w:b/>
          <w:bCs/>
        </w:rPr>
        <w:t>3</w:t>
      </w:r>
    </w:p>
    <w:p w14:paraId="27A972F7" w14:textId="2EB96636" w:rsidR="00A913BB" w:rsidRPr="00771FFF" w:rsidRDefault="00A913BB" w:rsidP="00771FFF">
      <w:pPr>
        <w:jc w:val="center"/>
        <w:rPr>
          <w:rFonts w:ascii="Segoe UI" w:hAnsi="Segoe UI" w:cs="Segoe UI"/>
          <w:b/>
          <w:bCs/>
        </w:rPr>
      </w:pPr>
      <w:r w:rsidRPr="00771FFF">
        <w:rPr>
          <w:rFonts w:ascii="Segoe UI" w:hAnsi="Segoe UI" w:cs="Segoe UI"/>
          <w:b/>
          <w:bCs/>
        </w:rPr>
        <w:t xml:space="preserve">Topics: </w:t>
      </w:r>
      <w:r w:rsidR="00655D00">
        <w:rPr>
          <w:rFonts w:ascii="Segoe UI" w:hAnsi="Segoe UI" w:cs="Segoe UI"/>
          <w:b/>
          <w:bCs/>
        </w:rPr>
        <w:t>Matrices and Vectors</w:t>
      </w:r>
      <w:r w:rsidR="00CA2C3C">
        <w:rPr>
          <w:rFonts w:ascii="Segoe UI" w:hAnsi="Segoe UI" w:cs="Segoe UI"/>
          <w:b/>
          <w:bCs/>
        </w:rPr>
        <w:t xml:space="preserve"> </w:t>
      </w:r>
    </w:p>
    <w:p w14:paraId="2503DC0E" w14:textId="5D566E4E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6370B71B" w14:textId="37F0C1B4" w:rsidR="00651F01" w:rsidRDefault="00651F01" w:rsidP="000A1A16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Given the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matrices</w:t>
      </w:r>
      <w:proofErr w:type="gramEnd"/>
    </w:p>
    <w:p w14:paraId="2A43F194" w14:textId="460BCB02" w:rsidR="00651F01" w:rsidRPr="00651F01" w:rsidRDefault="00651F01" w:rsidP="00651F01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r>
            <w:rPr>
              <w:rFonts w:ascii="Cambria Math" w:hAnsi="Cambria Math" w:cs="Segoe UI"/>
              <w:sz w:val="24"/>
              <w:szCs w:val="24"/>
              <w:lang w:val="en-IN" w:eastAsia="en-IN"/>
            </w:rPr>
            <m:t>A=</m:t>
          </m:r>
          <m:d>
            <m:dPr>
              <m:begChr m:val="["/>
              <m:endChr m:val="]"/>
              <m:ctrlPr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   B=</m:t>
          </m:r>
          <m:d>
            <m:dPr>
              <m:begChr m:val="["/>
              <m:endChr m:val="]"/>
              <m:ctrlPr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5</m:t>
                    </m:r>
                  </m:e>
                </m:mr>
              </m:m>
            </m:e>
          </m:d>
          <m: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    C=</m:t>
          </m:r>
          <m:d>
            <m:dPr>
              <m:begChr m:val="["/>
              <m:endChr m:val="]"/>
              <m:ctrlPr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</m:mr>
              </m:m>
            </m:e>
          </m:d>
        </m:oMath>
      </m:oMathPara>
    </w:p>
    <w:p w14:paraId="4D77DDEC" w14:textId="5FBF39F0" w:rsidR="00651F01" w:rsidRDefault="00651F01" w:rsidP="00651F01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Find</w:t>
      </w:r>
    </w:p>
    <w:p w14:paraId="461EA366" w14:textId="247D9D13" w:rsidR="00651F01" w:rsidRPr="00651F01" w:rsidRDefault="00715E1C" w:rsidP="00651F01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A+B</m:t>
            </m:r>
          </m:e>
        </m:d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+C</m:t>
        </m:r>
      </m:oMath>
    </w:p>
    <w:p w14:paraId="01FF9562" w14:textId="1BAD627A" w:rsidR="00651F01" w:rsidRPr="00651F01" w:rsidRDefault="00651F01" w:rsidP="00651F01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3</m:t>
        </m:r>
        <m:d>
          <m:d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A+B</m:t>
            </m:r>
          </m:e>
        </m:d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-5C</m:t>
        </m:r>
      </m:oMath>
    </w:p>
    <w:p w14:paraId="65A7B530" w14:textId="0E9BDC9E" w:rsidR="00651F01" w:rsidRDefault="00651F01" w:rsidP="00651F01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C6B3FEA" w14:textId="01CB1C09" w:rsidR="00EA5DD1" w:rsidRPr="00EA5DD1" w:rsidRDefault="00EA5DD1" w:rsidP="00651F01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EA5DD1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67FF27A9" w14:textId="6E17A7EE" w:rsidR="00EA5DD1" w:rsidRPr="00EA5DD1" w:rsidRDefault="00EA5DD1" w:rsidP="00EA5DD1">
      <w:pPr>
        <w:pStyle w:val="ListParagraph"/>
        <w:numPr>
          <w:ilvl w:val="0"/>
          <w:numId w:val="7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0E873BAD" w14:textId="4FBACF65" w:rsidR="00EA5DD1" w:rsidRPr="00EA5DD1" w:rsidRDefault="00EA5DD1" w:rsidP="00651F01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A+B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+C=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2-1+1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-3+3+1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4+2+5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1+5-2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4</m:t>
                    </m:r>
                  </m:e>
                </m:mr>
              </m:m>
            </m:e>
          </m:d>
        </m:oMath>
      </m:oMathPara>
    </w:p>
    <w:p w14:paraId="4CB33E11" w14:textId="159B77BE" w:rsidR="00EA5DD1" w:rsidRPr="00EA5DD1" w:rsidRDefault="00EA5DD1" w:rsidP="00EA5DD1">
      <w:pPr>
        <w:pStyle w:val="ListParagraph"/>
        <w:numPr>
          <w:ilvl w:val="0"/>
          <w:numId w:val="7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EA5DD1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</w:t>
      </w:r>
    </w:p>
    <w:p w14:paraId="084D6D7F" w14:textId="718EA436" w:rsidR="00EA5DD1" w:rsidRPr="00EA5DD1" w:rsidRDefault="00EA5DD1" w:rsidP="00EA5DD1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3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A+B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-5C=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3×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2-1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-5×1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3×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-3+3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-5×1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3×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4+</m:t>
                        </m:r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2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-5×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3×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4+2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-5×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-7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28</m:t>
                    </m:r>
                  </m:e>
                </m:mr>
              </m:m>
            </m:e>
          </m:d>
        </m:oMath>
      </m:oMathPara>
    </w:p>
    <w:p w14:paraId="64CC59BF" w14:textId="77777777" w:rsidR="00EA5DD1" w:rsidRDefault="00EA5DD1" w:rsidP="00651F01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CDBDA95" w14:textId="695D47B0" w:rsidR="00EA5DD1" w:rsidRDefault="00EA5DD1" w:rsidP="00651F01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A9428AB" w14:textId="77777777" w:rsidR="00EA5DD1" w:rsidRDefault="00EA5DD1" w:rsidP="00651F01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3CE4E5D6" w14:textId="410911D7" w:rsidR="00651F01" w:rsidRPr="001556AD" w:rsidRDefault="001556AD" w:rsidP="00651F01">
      <w:pPr>
        <w:pStyle w:val="ListParagraph"/>
        <w:numPr>
          <w:ilvl w:val="0"/>
          <w:numId w:val="1"/>
        </w:num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Use the matrices </w:t>
      </w: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A=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 xml:space="preserve">       B=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</m:m>
          </m:e>
        </m:d>
      </m:oMath>
    </w:p>
    <w:p w14:paraId="13FE2BEA" w14:textId="0F9786FC" w:rsidR="001556AD" w:rsidRDefault="001556AD" w:rsidP="001556AD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Find </w:t>
      </w: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 xml:space="preserve">AB </m:t>
        </m:r>
      </m:oMath>
      <w:r w:rsidRPr="001556AD">
        <w:rPr>
          <w:rFonts w:ascii="Segoe UI" w:eastAsiaTheme="minorEastAsia" w:hAnsi="Segoe UI" w:cs="Segoe UI"/>
          <w:sz w:val="24"/>
          <w:szCs w:val="24"/>
          <w:lang w:val="en-IN" w:eastAsia="en-IN"/>
        </w:rPr>
        <w:t>and</w:t>
      </w: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 xml:space="preserve"> BA.</m:t>
        </m:r>
      </m:oMath>
    </w:p>
    <w:p w14:paraId="43221D74" w14:textId="58D5E51D" w:rsidR="001556AD" w:rsidRDefault="001556AD" w:rsidP="001556AD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20C35C2F" w14:textId="748915FC" w:rsidR="00C17F83" w:rsidRPr="0014751C" w:rsidRDefault="00C17F83" w:rsidP="001556AD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4A1D4C66" w14:textId="5091B6F2" w:rsidR="00C17F83" w:rsidRPr="0014751C" w:rsidRDefault="00C17F83" w:rsidP="001556AD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AB=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 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×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2×3+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-3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×2+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-3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×3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2×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-3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-2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-3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0</m:t>
                        </m:r>
                      </m:e>
                    </m:d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×3+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2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×2+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×3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2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-2</m:t>
                        </m:r>
                      </m:e>
                    </m:d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0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0</m:t>
                        </m:r>
                      </m:e>
                    </m:d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-9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7</m:t>
                    </m:r>
                  </m:e>
                </m:mr>
              </m:m>
            </m:e>
          </m:d>
        </m:oMath>
      </m:oMathPara>
    </w:p>
    <w:p w14:paraId="13CA7421" w14:textId="77777777" w:rsidR="00C17F83" w:rsidRPr="0014751C" w:rsidRDefault="00C17F83" w:rsidP="001556AD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7CAB45A0" w14:textId="37B4E15F" w:rsidR="001556AD" w:rsidRPr="0014751C" w:rsidRDefault="00C17F83" w:rsidP="001556AD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AB=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×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3×2+(-1)×(-3)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3×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(-3)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+(-1)×(-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)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3×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(-3)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+(-1)×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×2+(-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)×(-3)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2×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(-3)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+(-2)×(-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)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2×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(-3)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+(-2)×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×2+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×(-3)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3×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(-3)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+0×(-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)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3×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(-3)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+0×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</m:mr>
              </m:m>
            </m:e>
          </m:d>
        </m:oMath>
      </m:oMathPara>
    </w:p>
    <w:p w14:paraId="3136C93D" w14:textId="43041C53" w:rsidR="00C17F83" w:rsidRPr="0014751C" w:rsidRDefault="00C17F83" w:rsidP="001556AD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9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-9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-6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6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-9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-9</m:t>
                    </m:r>
                  </m:e>
                </m:mr>
              </m:m>
            </m:e>
          </m:d>
        </m:oMath>
      </m:oMathPara>
    </w:p>
    <w:p w14:paraId="0FBF7266" w14:textId="3E946927" w:rsidR="00C17F83" w:rsidRDefault="00C17F83" w:rsidP="001556AD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5E92DC8D" w14:textId="77777777" w:rsidR="00C17F83" w:rsidRDefault="00C17F83" w:rsidP="001556AD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4264FA67" w14:textId="47A0A443" w:rsidR="001556AD" w:rsidRPr="001556AD" w:rsidRDefault="001556AD" w:rsidP="001556AD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1556AD">
        <w:rPr>
          <w:rFonts w:ascii="Segoe UI" w:hAnsi="Segoe UI" w:cs="Segoe UI"/>
          <w:sz w:val="24"/>
          <w:szCs w:val="24"/>
          <w:lang w:val="en-IN" w:eastAsia="en-IN"/>
        </w:rPr>
        <w:t xml:space="preserve">Let </w:t>
      </w:r>
    </w:p>
    <w:p w14:paraId="78CA7747" w14:textId="1104655F" w:rsidR="001556AD" w:rsidRPr="001556AD" w:rsidRDefault="001556AD" w:rsidP="001556AD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A=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 xml:space="preserve">     and B=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</m:mr>
              </m:m>
            </m:e>
          </m:d>
        </m:oMath>
      </m:oMathPara>
    </w:p>
    <w:p w14:paraId="70B1B01F" w14:textId="24C4706D" w:rsidR="001556AD" w:rsidRDefault="001556AD" w:rsidP="001556AD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Find AB</w:t>
      </w:r>
    </w:p>
    <w:p w14:paraId="1F19D759" w14:textId="4323EFD4" w:rsidR="001556AD" w:rsidRDefault="001556AD" w:rsidP="001556AD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54B4735A" w14:textId="29BA2DA5" w:rsidR="00C17F83" w:rsidRDefault="00C17F83" w:rsidP="001556AD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675E6A2" w14:textId="0F1DEAAB" w:rsidR="00C17F83" w:rsidRPr="0014751C" w:rsidRDefault="00C17F83" w:rsidP="001556AD">
      <w:pPr>
        <w:pStyle w:val="ListParagraph"/>
        <w:ind w:left="1620"/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09C04B09" w14:textId="7C93DF64" w:rsidR="00C17F83" w:rsidRPr="0014751C" w:rsidRDefault="00E2106B" w:rsidP="001556AD">
      <w:pPr>
        <w:pStyle w:val="ListParagraph"/>
        <w:ind w:left="162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AB=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-6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6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-7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6</m:t>
                    </m:r>
                  </m:e>
                </m:mr>
              </m:m>
            </m:e>
          </m:d>
        </m:oMath>
      </m:oMathPara>
    </w:p>
    <w:p w14:paraId="39F5FF9F" w14:textId="2D5C42E4" w:rsidR="001556AD" w:rsidRPr="0014751C" w:rsidRDefault="001556AD" w:rsidP="001556AD">
      <w:pPr>
        <w:pStyle w:val="ListParagraph"/>
        <w:ind w:left="162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477EED49" w14:textId="7285138B" w:rsidR="001556AD" w:rsidRPr="00FA3899" w:rsidRDefault="001556AD" w:rsidP="00FA3899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FA3899">
        <w:rPr>
          <w:rFonts w:ascii="Segoe UI" w:hAnsi="Segoe UI" w:cs="Segoe UI"/>
          <w:sz w:val="24"/>
          <w:szCs w:val="24"/>
          <w:lang w:val="en-IN" w:eastAsia="en-IN"/>
        </w:rPr>
        <w:t>Let</w:t>
      </w:r>
    </w:p>
    <w:p w14:paraId="764BB733" w14:textId="516FE5E6" w:rsidR="001556AD" w:rsidRPr="001556AD" w:rsidRDefault="001556AD" w:rsidP="001556AD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A=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 xml:space="preserve">     B=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 xml:space="preserve">   C=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</m:mr>
              </m:m>
            </m:e>
          </m:d>
        </m:oMath>
      </m:oMathPara>
    </w:p>
    <w:p w14:paraId="4CD38AB6" w14:textId="630014C7" w:rsidR="001556AD" w:rsidRDefault="001556AD" w:rsidP="001556AD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529F24F" w14:textId="40198126" w:rsidR="001556AD" w:rsidRDefault="001556AD" w:rsidP="001556AD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Wherever possible perform the operations. If an operation cannot be made, explain </w:t>
      </w:r>
      <w:proofErr w:type="gramStart"/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why</w:t>
      </w:r>
      <w:proofErr w:type="gramEnd"/>
    </w:p>
    <w:p w14:paraId="2D7C6D4A" w14:textId="213E417E" w:rsidR="001556AD" w:rsidRPr="001556AD" w:rsidRDefault="001556AD" w:rsidP="001556AD">
      <w:pPr>
        <w:pStyle w:val="ListParagraph"/>
        <w:numPr>
          <w:ilvl w:val="0"/>
          <w:numId w:val="6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2</m:t>
        </m:r>
        <m:sSup>
          <m:sSup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A</m:t>
            </m:r>
          </m:e>
          <m:sup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T</m:t>
            </m:r>
          </m:sup>
        </m:sSup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-</m:t>
        </m:r>
        <m:sSup>
          <m:sSup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B</m:t>
            </m:r>
          </m:e>
          <m:sup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T</m:t>
            </m:r>
          </m:sup>
        </m:sSup>
      </m:oMath>
    </w:p>
    <w:p w14:paraId="6C63382B" w14:textId="5ECE4CB5" w:rsidR="001556AD" w:rsidRPr="001556AD" w:rsidRDefault="001556AD" w:rsidP="001556AD">
      <w:pPr>
        <w:pStyle w:val="ListParagraph"/>
        <w:numPr>
          <w:ilvl w:val="0"/>
          <w:numId w:val="6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A</m:t>
        </m:r>
        <m:sSup>
          <m:sSup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B</m:t>
            </m:r>
          </m:e>
          <m:sup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T</m:t>
            </m:r>
          </m:sup>
        </m:sSup>
      </m:oMath>
    </w:p>
    <w:p w14:paraId="2B61A375" w14:textId="7B4195B5" w:rsidR="001556AD" w:rsidRPr="001556AD" w:rsidRDefault="00715E1C" w:rsidP="001556AD">
      <w:pPr>
        <w:pStyle w:val="ListParagraph"/>
        <w:numPr>
          <w:ilvl w:val="0"/>
          <w:numId w:val="6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eastAsiaTheme="minorEastAsia" w:hAnsi="Cambria Math" w:cs="Segoe UI"/>
                    <w:sz w:val="24"/>
                    <w:szCs w:val="24"/>
                    <w:lang w:val="en-IN" w:eastAsia="en-IN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Segoe UI"/>
                    <w:sz w:val="24"/>
                    <w:szCs w:val="24"/>
                    <w:lang w:val="en-IN" w:eastAsia="en-IN"/>
                  </w:rPr>
                  <m:t>T</m:t>
                </m:r>
              </m:sup>
            </m:sSup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eastAsiaTheme="minorEastAsia" w:hAnsi="Cambria Math" w:cs="Segoe UI"/>
                    <w:sz w:val="24"/>
                    <w:szCs w:val="24"/>
                    <w:lang w:val="en-IN" w:eastAsia="en-IN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Segoe UI"/>
                    <w:sz w:val="24"/>
                    <w:szCs w:val="24"/>
                    <w:lang w:val="en-IN" w:eastAsia="en-IN"/>
                  </w:rPr>
                  <m:t>T</m:t>
                </m:r>
              </m:sup>
            </m:sSup>
          </m:e>
        </m:d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C</m:t>
        </m:r>
      </m:oMath>
    </w:p>
    <w:p w14:paraId="1E194B73" w14:textId="0A33EF5B" w:rsidR="001556AD" w:rsidRDefault="00715E1C" w:rsidP="001556AD">
      <w:pPr>
        <w:pStyle w:val="ListParagraph"/>
        <w:numPr>
          <w:ilvl w:val="0"/>
          <w:numId w:val="6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eastAsiaTheme="minorEastAsia" w:hAnsi="Cambria Math" w:cs="Segoe UI"/>
                    <w:sz w:val="24"/>
                    <w:szCs w:val="24"/>
                    <w:lang w:val="en-IN" w:eastAsia="en-IN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Segoe UI"/>
                    <w:sz w:val="24"/>
                    <w:szCs w:val="24"/>
                    <w:lang w:val="en-IN" w:eastAsia="en-IN"/>
                  </w:rPr>
                  <m:t>T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eastAsiaTheme="minorEastAsia" w:hAnsi="Cambria Math" w:cs="Segoe UI"/>
                    <w:sz w:val="24"/>
                    <w:szCs w:val="24"/>
                    <w:lang w:val="en-IN" w:eastAsia="en-IN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Segoe UI"/>
                    <w:sz w:val="24"/>
                    <w:szCs w:val="24"/>
                    <w:lang w:val="en-IN" w:eastAsia="en-IN"/>
                  </w:rPr>
                  <m:t>T</m:t>
                </m:r>
              </m:sup>
            </m:sSup>
          </m:e>
        </m:d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C</m:t>
        </m:r>
      </m:oMath>
    </w:p>
    <w:p w14:paraId="05722EDC" w14:textId="7080A471" w:rsidR="00FA3899" w:rsidRDefault="00FA3899" w:rsidP="00FA3899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2317FCF" w14:textId="4BEB4B77" w:rsidR="00E2106B" w:rsidRPr="0014751C" w:rsidRDefault="00E2106B" w:rsidP="00FA3899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1CBAF8A3" w14:textId="460F0082" w:rsidR="00E2106B" w:rsidRPr="0014751C" w:rsidRDefault="00E2106B" w:rsidP="00E2106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T</m:t>
            </m:r>
          </m:sup>
        </m:sSup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       </m:t>
        </m:r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B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T</m:t>
            </m:r>
          </m:sup>
        </m:sSup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</m:m>
          </m:e>
        </m:d>
      </m:oMath>
    </w:p>
    <w:p w14:paraId="489355D1" w14:textId="3F1A824A" w:rsidR="00E2106B" w:rsidRPr="0014751C" w:rsidRDefault="00E2106B" w:rsidP="00E2106B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2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t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B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T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7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</m:mr>
              </m:m>
            </m:e>
          </m:d>
        </m:oMath>
      </m:oMathPara>
    </w:p>
    <w:p w14:paraId="0E7670D0" w14:textId="75B08857" w:rsidR="00E2106B" w:rsidRPr="0014751C" w:rsidRDefault="00E2106B" w:rsidP="00E2106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A</m:t>
        </m:r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 </m:t>
        </m:r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   </w:t>
      </w:r>
      <m:oMath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B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T</m:t>
            </m:r>
          </m:sup>
        </m:sSup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</m:m>
          </m:e>
        </m:d>
      </m:oMath>
    </w:p>
    <w:p w14:paraId="1A276DEB" w14:textId="4BF24C53" w:rsidR="00E2106B" w:rsidRPr="0014751C" w:rsidRDefault="00E2106B" w:rsidP="00E2106B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A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B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T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-7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-5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</m:m>
            </m:e>
          </m:d>
        </m:oMath>
      </m:oMathPara>
    </w:p>
    <w:p w14:paraId="2966ED7C" w14:textId="6CB18603" w:rsidR="00E2106B" w:rsidRPr="0014751C" w:rsidRDefault="00E2106B" w:rsidP="00E2106B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56E46AFB" w14:textId="085EB427" w:rsidR="00E2106B" w:rsidRPr="0014751C" w:rsidRDefault="00E2106B" w:rsidP="00E2106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T</m:t>
                </m:r>
              </m:sup>
            </m:s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T</m:t>
                </m:r>
              </m:sup>
            </m:sSup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C=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e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-1</m:t>
                      </m:r>
                    </m:e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-2</m:t>
                      </m:r>
                    </m:e>
                  </m:mr>
                </m:m>
              </m:e>
            </m:d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-3</m:t>
                      </m:r>
                    </m:e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-3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-3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-2</m:t>
                      </m:r>
                    </m:e>
                  </m:mr>
                </m:m>
              </m:e>
            </m:d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</m:e>
        </m:d>
      </m:oMath>
    </w:p>
    <w:p w14:paraId="54B8D719" w14:textId="00B976B3" w:rsidR="00E2106B" w:rsidRPr="0014751C" w:rsidRDefault="00E2106B" w:rsidP="00E2106B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4</m:t>
                        </m:r>
                      </m:e>
                    </m:mr>
                  </m:m>
                </m:e>
              </m:d>
            </m:e>
          </m:d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-7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-12</m:t>
                    </m:r>
                  </m:e>
                </m:mr>
              </m:m>
            </m:e>
          </m:d>
        </m:oMath>
      </m:oMathPara>
    </w:p>
    <w:p w14:paraId="716F045E" w14:textId="1B688A33" w:rsidR="00E2106B" w:rsidRPr="0014751C" w:rsidRDefault="00E2106B" w:rsidP="00B9282B">
      <w:pPr>
        <w:pStyle w:val="ListParagraph"/>
        <w:ind w:left="162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148A8805" w14:textId="2B8FEFDF" w:rsidR="00B9282B" w:rsidRPr="0014751C" w:rsidRDefault="00B9282B" w:rsidP="00B9282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T</m:t>
            </m:r>
          </m:sup>
        </m:sSup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B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T</m:t>
            </m:r>
          </m:sup>
        </m:sSup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 is a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3×2</m:t>
        </m:r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matrix while C is a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2×2</m:t>
        </m:r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</w:t>
      </w:r>
      <w:proofErr w:type="gramStart"/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matrix.</w:t>
      </w:r>
      <w:proofErr w:type="gramEnd"/>
    </w:p>
    <w:p w14:paraId="4BF21767" w14:textId="545FF2D6" w:rsidR="00B9282B" w:rsidRPr="0014751C" w:rsidRDefault="00B9282B" w:rsidP="00B9282B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proofErr w:type="gramStart"/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Therefore</w:t>
      </w:r>
      <w:proofErr w:type="gramEnd"/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multiplication is not possible.</w:t>
      </w:r>
    </w:p>
    <w:p w14:paraId="6D5EC9E7" w14:textId="77777777" w:rsidR="00E2106B" w:rsidRDefault="00E2106B" w:rsidP="00FA3899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DF7D230" w14:textId="3BAF7E30" w:rsidR="00FA3899" w:rsidRPr="00FA3899" w:rsidRDefault="00FA3899" w:rsidP="00FA3899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FA3899">
        <w:rPr>
          <w:rFonts w:ascii="Segoe UI" w:hAnsi="Segoe UI" w:cs="Segoe UI"/>
          <w:sz w:val="24"/>
          <w:szCs w:val="24"/>
          <w:lang w:val="en-IN" w:eastAsia="en-IN"/>
        </w:rPr>
        <w:t xml:space="preserve">Find </w:t>
      </w:r>
      <m:oMath>
        <m:sSup>
          <m:sSupPr>
            <m:ctrlP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-1</m:t>
            </m:r>
          </m:sup>
        </m:sSup>
      </m:oMath>
      <w:r w:rsidRPr="00FA3899">
        <w:rPr>
          <w:rFonts w:ascii="Segoe UI" w:hAnsi="Segoe UI" w:cs="Segoe UI"/>
          <w:sz w:val="24"/>
          <w:szCs w:val="24"/>
          <w:lang w:val="en-IN" w:eastAsia="en-IN"/>
        </w:rPr>
        <w:t xml:space="preserve"> or indicate that it does not </w:t>
      </w:r>
      <w:proofErr w:type="gramStart"/>
      <w:r w:rsidRPr="00FA3899">
        <w:rPr>
          <w:rFonts w:ascii="Segoe UI" w:hAnsi="Segoe UI" w:cs="Segoe UI"/>
          <w:sz w:val="24"/>
          <w:szCs w:val="24"/>
          <w:lang w:val="en-IN" w:eastAsia="en-IN"/>
        </w:rPr>
        <w:t>exist</w:t>
      </w:r>
      <w:proofErr w:type="gramEnd"/>
    </w:p>
    <w:p w14:paraId="5688C3B7" w14:textId="220FB1B8" w:rsidR="00FA3899" w:rsidRPr="00FA3899" w:rsidRDefault="00715E1C" w:rsidP="00FA3899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</m:m>
          </m:e>
        </m:d>
      </m:oMath>
    </w:p>
    <w:p w14:paraId="4F21A11B" w14:textId="3DB0E2A3" w:rsidR="00FA3899" w:rsidRPr="00FA3899" w:rsidRDefault="00715E1C" w:rsidP="00FA3899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-4</m:t>
                  </m:r>
                </m:e>
              </m:mr>
            </m:m>
          </m:e>
        </m:d>
      </m:oMath>
    </w:p>
    <w:p w14:paraId="45F36D0B" w14:textId="275706B6" w:rsidR="00FA3899" w:rsidRPr="00FA3899" w:rsidRDefault="00715E1C" w:rsidP="00FA3899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</m:m>
          </m:e>
        </m:d>
      </m:oMath>
    </w:p>
    <w:p w14:paraId="50A938E7" w14:textId="1CDD4F1D" w:rsidR="00FA3899" w:rsidRPr="00FA3899" w:rsidRDefault="00715E1C" w:rsidP="00FA3899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</m:e>
        </m:d>
      </m:oMath>
    </w:p>
    <w:p w14:paraId="17B43D6E" w14:textId="7FF3EF34" w:rsidR="001556AD" w:rsidRDefault="001556AD" w:rsidP="001556AD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4C2C9A92" w14:textId="4C144320" w:rsidR="00B9282B" w:rsidRPr="0014751C" w:rsidRDefault="00B9282B" w:rsidP="001556AD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405FF754" w14:textId="270F7455" w:rsidR="00B9282B" w:rsidRPr="0014751C" w:rsidRDefault="00B9282B" w:rsidP="00B9282B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a. Determinant =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-3×2-1×1=-7≠0. </m:t>
        </m:r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</w:t>
      </w:r>
      <w:proofErr w:type="gramStart"/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Therefore ,</w:t>
      </w:r>
      <w:proofErr w:type="gramEnd"/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-1</m:t>
            </m:r>
          </m:sup>
        </m:sSup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exists</w:t>
      </w:r>
    </w:p>
    <w:p w14:paraId="725712ED" w14:textId="16EEAEA8" w:rsidR="00B9282B" w:rsidRPr="0014751C" w:rsidRDefault="00B9282B" w:rsidP="00B9282B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b. Determinant = </w:t>
      </w:r>
      <m:oMath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-2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×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-4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e>
        </m:d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4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=0.</m:t>
        </m:r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Therefore </w:t>
      </w:r>
      <m:oMath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-1</m:t>
            </m:r>
          </m:sup>
        </m:sSup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does not exist.</w:t>
      </w:r>
    </w:p>
    <w:p w14:paraId="5DAF2B56" w14:textId="3E81325A" w:rsidR="00B9282B" w:rsidRPr="0014751C" w:rsidRDefault="00B9282B" w:rsidP="00B9282B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c. Determinant=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0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0×1-0×1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-2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-1×</m:t>
            </m:r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-1</m:t>
                </m:r>
              </m:e>
            </m:d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-2×0)+1</m:t>
            </m:r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-1</m:t>
                </m:r>
              </m:e>
            </m:d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×1-2×0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=-2-1=-3≠0</m:t>
        </m:r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. Therefore </w:t>
      </w:r>
      <m:oMath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-1</m:t>
            </m:r>
          </m:sup>
        </m:sSup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exists</m:t>
        </m:r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.</w:t>
      </w:r>
    </w:p>
    <w:p w14:paraId="7D7587E0" w14:textId="52352259" w:rsidR="00B9282B" w:rsidRPr="0014751C" w:rsidRDefault="00B9282B" w:rsidP="00B9282B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d. Determinant =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1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6+3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-3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3-0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+0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-1-2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=9-9=0</m:t>
        </m:r>
      </m:oMath>
    </w:p>
    <w:p w14:paraId="5B738E97" w14:textId="4203AF99" w:rsidR="005943A0" w:rsidRPr="0014751C" w:rsidRDefault="005943A0" w:rsidP="00B9282B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Therefore </w:t>
      </w:r>
      <m:oMath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-1</m:t>
            </m:r>
          </m:sup>
        </m:sSup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 </m:t>
        </m:r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does not exist.</w:t>
      </w:r>
    </w:p>
    <w:p w14:paraId="719A0098" w14:textId="77777777" w:rsidR="00B9282B" w:rsidRPr="00B9282B" w:rsidRDefault="00B9282B" w:rsidP="00B9282B">
      <w:p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0E10A35" w14:textId="24515FD5" w:rsidR="00FA3899" w:rsidRDefault="00FA3899" w:rsidP="001556AD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0D63A48" w14:textId="59E8D7D7" w:rsidR="00FA3899" w:rsidRPr="00FA3899" w:rsidRDefault="00FA3899" w:rsidP="00FA3899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FA3899">
        <w:rPr>
          <w:rFonts w:ascii="Segoe UI" w:hAnsi="Segoe UI" w:cs="Segoe UI"/>
          <w:sz w:val="24"/>
          <w:szCs w:val="24"/>
          <w:lang w:val="en-IN" w:eastAsia="en-IN"/>
        </w:rPr>
        <w:t xml:space="preserve">Let </w:t>
      </w:r>
    </w:p>
    <w:p w14:paraId="54AD302A" w14:textId="51ACDBCE" w:rsidR="00FA3899" w:rsidRPr="00FA3899" w:rsidRDefault="00FA3899" w:rsidP="00FA3899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A=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</m:m>
            </m:e>
          </m:d>
        </m:oMath>
      </m:oMathPara>
    </w:p>
    <w:p w14:paraId="6F79590E" w14:textId="6602BFE3" w:rsidR="00FA3899" w:rsidRPr="00FA3899" w:rsidRDefault="00FA3899" w:rsidP="00FA3899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Show that </w:t>
      </w:r>
      <m:oMath>
        <m:sSup>
          <m:sSup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A</m:t>
            </m:r>
          </m:e>
          <m:sup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-2A+5I=0</m:t>
        </m:r>
      </m:oMath>
    </w:p>
    <w:p w14:paraId="12884F9E" w14:textId="755B28A2" w:rsidR="00FA3899" w:rsidRPr="00FA3899" w:rsidRDefault="00FA3899" w:rsidP="00FA3899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Show that </w:t>
      </w:r>
      <m:oMath>
        <m:sSup>
          <m:sSup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A</m:t>
            </m:r>
          </m:e>
          <m:sup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-1</m:t>
            </m:r>
          </m:sup>
        </m:sSup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=</m:t>
        </m:r>
        <m:f>
          <m:f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1</m:t>
            </m:r>
          </m:num>
          <m:den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5</m:t>
            </m:r>
          </m:den>
        </m:f>
        <m:d>
          <m:d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2I-A</m:t>
            </m:r>
          </m:e>
        </m:d>
      </m:oMath>
    </w:p>
    <w:p w14:paraId="4532B700" w14:textId="189746F7" w:rsidR="00FA3899" w:rsidRDefault="00FA3899" w:rsidP="00FA3899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2B82E7AA" w14:textId="2C5A809C" w:rsidR="005943A0" w:rsidRPr="0014751C" w:rsidRDefault="0014751C" w:rsidP="005943A0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 xml:space="preserve">There is an error in the question. Just </w:t>
      </w:r>
      <w:proofErr w:type="gramStart"/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ignore</w:t>
      </w:r>
      <w:proofErr w:type="gramEnd"/>
    </w:p>
    <w:p w14:paraId="26EDD128" w14:textId="73A3199B" w:rsidR="00FA3899" w:rsidRPr="00FA3899" w:rsidRDefault="00FA3899" w:rsidP="00FA3899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FA3899">
        <w:rPr>
          <w:rFonts w:ascii="Segoe UI" w:hAnsi="Segoe UI" w:cs="Segoe UI"/>
          <w:sz w:val="24"/>
          <w:szCs w:val="24"/>
          <w:lang w:val="en-IN" w:eastAsia="en-IN"/>
        </w:rPr>
        <w:t xml:space="preserve">Let </w:t>
      </w:r>
    </w:p>
    <w:p w14:paraId="531A52BB" w14:textId="0E8D61D6" w:rsidR="00FA3899" w:rsidRPr="00FA3899" w:rsidRDefault="00FA3899" w:rsidP="00FA3899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A=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λ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</m:m>
            </m:e>
          </m:d>
        </m:oMath>
      </m:oMathPara>
    </w:p>
    <w:p w14:paraId="60EF0FB4" w14:textId="445D1DF3" w:rsidR="00FA3899" w:rsidRPr="00FA3899" w:rsidRDefault="00FA3899" w:rsidP="00FA3899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Determine those values of </w:t>
      </w:r>
      <w:r>
        <w:rPr>
          <w:rFonts w:eastAsiaTheme="minorEastAsia" w:cstheme="minorHAnsi"/>
        </w:rPr>
        <w:t xml:space="preserve">λ for which A is </w:t>
      </w:r>
      <w:proofErr w:type="gramStart"/>
      <w:r>
        <w:rPr>
          <w:rFonts w:eastAsiaTheme="minorEastAsia" w:cstheme="minorHAnsi"/>
        </w:rPr>
        <w:t>invertible</w:t>
      </w:r>
      <w:proofErr w:type="gramEnd"/>
    </w:p>
    <w:p w14:paraId="4352DC8D" w14:textId="0AE52CA2" w:rsidR="00FA3899" w:rsidRPr="00FA3899" w:rsidRDefault="00FA3899" w:rsidP="00FA3899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 w:rsidRPr="00FA3899">
        <w:rPr>
          <w:rFonts w:ascii="Segoe UI" w:eastAsiaTheme="minorEastAsia" w:hAnsi="Segoe UI" w:cs="Segoe UI"/>
          <w:sz w:val="24"/>
          <w:szCs w:val="24"/>
          <w:lang w:val="en-IN" w:eastAsia="en-IN"/>
        </w:rPr>
        <w:t>For those values found in part(a) find the inverse of A</w:t>
      </w:r>
    </w:p>
    <w:p w14:paraId="1FEF614F" w14:textId="14A85518" w:rsidR="00FA3899" w:rsidRDefault="00FA3899" w:rsidP="00FA3899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8D52B8C" w14:textId="7915F7A0" w:rsidR="007069EE" w:rsidRPr="0014751C" w:rsidRDefault="005943A0" w:rsidP="00FA3899">
      <w:pPr>
        <w:pStyle w:val="ListParagraph"/>
        <w:ind w:left="1620"/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5AC99C00" w14:textId="6694B47E" w:rsidR="005943A0" w:rsidRPr="0014751C" w:rsidRDefault="005943A0" w:rsidP="005943A0">
      <w:pPr>
        <w:pStyle w:val="ListParagraph"/>
        <w:numPr>
          <w:ilvl w:val="0"/>
          <w:numId w:val="9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A is invertible if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|A|</m:t>
        </m:r>
        <m:r>
          <m:rPr>
            <m:sty m:val="p"/>
          </m:rPr>
          <w:rPr>
            <w:rFonts w:ascii="Cambria Math" w:eastAsiaTheme="minorEastAsia" w:hAnsi="Cambria Math" w:cstheme="minorHAnsi"/>
            <w:color w:val="1F4E79" w:themeColor="accent1" w:themeShade="80"/>
          </w:rPr>
          <m:t>≠0</m:t>
        </m:r>
      </m:oMath>
    </w:p>
    <w:p w14:paraId="37A113D4" w14:textId="14FA10FB" w:rsidR="005943A0" w:rsidRPr="0014751C" w:rsidRDefault="005943A0" w:rsidP="00FA3899">
      <w:pPr>
        <w:pStyle w:val="ListParagraph"/>
        <w:ind w:left="1620"/>
        <w:rPr>
          <w:rFonts w:ascii="Segoe UI" w:eastAsiaTheme="minorEastAsia" w:hAnsi="Segoe UI" w:cs="Segoe UI"/>
          <w:color w:val="1F4E79" w:themeColor="accent1" w:themeShade="80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=1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1-0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</m:t>
          </m:r>
          <m:r>
            <m:rPr>
              <m:sty m:val="p"/>
            </m:rPr>
            <w:rPr>
              <w:rFonts w:ascii="Cambria Math" w:eastAsiaTheme="minorEastAsia" w:hAnsi="Cambria Math" w:cstheme="minorHAnsi"/>
              <w:color w:val="1F4E79" w:themeColor="accent1" w:themeShade="80"/>
            </w:rPr>
            <m:t>λ</m:t>
          </m:r>
          <m:d>
            <m:dPr>
              <m:ctrlPr>
                <w:rPr>
                  <w:rFonts w:ascii="Cambria Math" w:eastAsiaTheme="minorEastAsia" w:hAnsi="Cambria Math" w:cstheme="minorHAnsi"/>
                  <w:color w:val="1F4E79" w:themeColor="accent1" w:themeShade="80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color w:val="1F4E79" w:themeColor="accent1" w:themeShade="80"/>
                </w:rPr>
                <m:t>1-0</m:t>
              </m:r>
            </m:e>
          </m:d>
        </m:oMath>
      </m:oMathPara>
    </w:p>
    <w:p w14:paraId="586A2FF2" w14:textId="102916D1" w:rsidR="005943A0" w:rsidRPr="0014751C" w:rsidRDefault="005943A0" w:rsidP="00FA3899">
      <w:pPr>
        <w:pStyle w:val="ListParagraph"/>
        <w:ind w:left="1620"/>
        <w:rPr>
          <w:rFonts w:ascii="Segoe UI" w:eastAsiaTheme="minorEastAsia" w:hAnsi="Segoe UI" w:cs="Segoe UI"/>
          <w:color w:val="1F4E79" w:themeColor="accent1" w:themeShade="80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=1-</m:t>
          </m:r>
          <m:r>
            <m:rPr>
              <m:sty m:val="p"/>
            </m:rPr>
            <w:rPr>
              <w:rFonts w:ascii="Cambria Math" w:eastAsiaTheme="minorEastAsia" w:hAnsi="Cambria Math" w:cstheme="minorHAnsi"/>
              <w:color w:val="1F4E79" w:themeColor="accent1" w:themeShade="80"/>
            </w:rPr>
            <m:t>λ</m:t>
          </m:r>
        </m:oMath>
      </m:oMathPara>
    </w:p>
    <w:p w14:paraId="135D1550" w14:textId="534F7569" w:rsidR="005943A0" w:rsidRPr="0014751C" w:rsidRDefault="005943A0" w:rsidP="00FA3899">
      <w:pPr>
        <w:pStyle w:val="ListParagraph"/>
        <w:ind w:left="162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A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≠0  means 1-</m:t>
          </m:r>
          <m:r>
            <m:rPr>
              <m:sty m:val="p"/>
            </m:rPr>
            <w:rPr>
              <w:rFonts w:ascii="Cambria Math" w:eastAsiaTheme="minorEastAsia" w:hAnsi="Cambria Math" w:cstheme="minorHAnsi"/>
              <w:color w:val="1F4E79" w:themeColor="accent1" w:themeShade="80"/>
            </w:rPr>
            <m:t>λ</m:t>
          </m:r>
          <m:r>
            <m:rPr>
              <m:sty m:val="p"/>
            </m:rPr>
            <w:rPr>
              <w:rFonts w:ascii="Cambria Math" w:eastAsiaTheme="minorEastAsia" w:hAnsi="Cambria Math" w:cstheme="minorHAnsi"/>
              <w:color w:val="1F4E79" w:themeColor="accent1" w:themeShade="80"/>
            </w:rPr>
            <m:t xml:space="preserve">≠0 or </m:t>
          </m:r>
          <m:r>
            <m:rPr>
              <m:sty m:val="p"/>
            </m:rPr>
            <w:rPr>
              <w:rFonts w:ascii="Cambria Math" w:eastAsiaTheme="minorEastAsia" w:hAnsi="Cambria Math" w:cstheme="minorHAnsi"/>
              <w:color w:val="1F4E79" w:themeColor="accent1" w:themeShade="80"/>
            </w:rPr>
            <m:t>λ</m:t>
          </m:r>
          <m:r>
            <m:rPr>
              <m:sty m:val="p"/>
            </m:rPr>
            <w:rPr>
              <w:rFonts w:ascii="Cambria Math" w:eastAsiaTheme="minorEastAsia" w:hAnsi="Cambria Math" w:cstheme="minorHAnsi"/>
              <w:color w:val="1F4E79" w:themeColor="accent1" w:themeShade="80"/>
            </w:rPr>
            <m:t>≠1</m:t>
          </m:r>
        </m:oMath>
      </m:oMathPara>
    </w:p>
    <w:p w14:paraId="5BAFBE43" w14:textId="0022E65D" w:rsidR="005943A0" w:rsidRPr="0014751C" w:rsidRDefault="005943A0" w:rsidP="00FA3899">
      <w:pPr>
        <w:pStyle w:val="ListParagraph"/>
        <w:ind w:left="162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55EC1EFA" w14:textId="796D12FF" w:rsidR="005943A0" w:rsidRPr="0014751C" w:rsidRDefault="005943A0" w:rsidP="005943A0">
      <w:pPr>
        <w:pStyle w:val="ListParagraph"/>
        <w:numPr>
          <w:ilvl w:val="0"/>
          <w:numId w:val="9"/>
        </w:num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Let us take </w:t>
      </w:r>
      <m:oMath>
        <m:r>
          <m:rPr>
            <m:sty m:val="p"/>
          </m:rPr>
          <w:rPr>
            <w:rFonts w:ascii="Cambria Math" w:eastAsiaTheme="minorEastAsia" w:hAnsi="Cambria Math" w:cstheme="minorHAnsi"/>
            <w:color w:val="1F4E79" w:themeColor="accent1" w:themeShade="80"/>
          </w:rPr>
          <m:t>λ</m:t>
        </m:r>
        <m:r>
          <m:rPr>
            <m:sty m:val="p"/>
          </m:rPr>
          <w:rPr>
            <w:rFonts w:ascii="Cambria Math" w:eastAsiaTheme="minorEastAsia" w:hAnsi="Cambria Math" w:cstheme="minorHAnsi"/>
            <w:color w:val="1F4E79" w:themeColor="accent1" w:themeShade="80"/>
          </w:rPr>
          <m:t>=2</m:t>
        </m:r>
      </m:oMath>
    </w:p>
    <w:p w14:paraId="687EBB4B" w14:textId="42E979E3" w:rsidR="005943A0" w:rsidRPr="0014751C" w:rsidRDefault="005943A0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A=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</m:m>
            </m:e>
          </m:d>
        </m:oMath>
      </m:oMathPara>
    </w:p>
    <w:p w14:paraId="11F5D255" w14:textId="1E92CAB1" w:rsidR="005943A0" w:rsidRPr="0014751C" w:rsidRDefault="005943A0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0076AA8B" w14:textId="610AE985" w:rsidR="005943A0" w:rsidRPr="0014751C" w:rsidRDefault="00A92D2E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7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</m:m>
            </m:e>
          </m:d>
        </m:oMath>
      </m:oMathPara>
    </w:p>
    <w:p w14:paraId="7AAD6AD4" w14:textId="69E84D36" w:rsidR="00A92D2E" w:rsidRPr="0014751C" w:rsidRDefault="00A92D2E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0FE6F6BF" w14:textId="17C21175" w:rsidR="00A92D2E" w:rsidRPr="0014751C" w:rsidRDefault="00A92D2E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→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b>
          </m:sSub>
        </m:oMath>
      </m:oMathPara>
    </w:p>
    <w:p w14:paraId="0B247EC0" w14:textId="77777777" w:rsidR="00A92D2E" w:rsidRPr="0014751C" w:rsidRDefault="00A92D2E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012C2F38" w14:textId="5FD6346E" w:rsidR="00A92D2E" w:rsidRPr="0014751C" w:rsidRDefault="00A92D2E" w:rsidP="00A92D2E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7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</m:m>
            </m:e>
          </m:d>
        </m:oMath>
      </m:oMathPara>
    </w:p>
    <w:p w14:paraId="28A1D9CF" w14:textId="37A63E26" w:rsidR="00A92D2E" w:rsidRPr="0014751C" w:rsidRDefault="00A92D2E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7FAAF7A4" w14:textId="1CE83EFF" w:rsidR="00A92D2E" w:rsidRPr="0014751C" w:rsidRDefault="00A92D2E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-(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)→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b>
          </m:sSub>
        </m:oMath>
      </m:oMathPara>
    </w:p>
    <w:p w14:paraId="7989CABE" w14:textId="7ABDA5EB" w:rsidR="00A92D2E" w:rsidRPr="0014751C" w:rsidRDefault="00A92D2E" w:rsidP="00A92D2E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7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</m:m>
            </m:e>
          </m:d>
        </m:oMath>
      </m:oMathPara>
    </w:p>
    <w:p w14:paraId="4A7E1146" w14:textId="4EB2F854" w:rsidR="00A92D2E" w:rsidRPr="0014751C" w:rsidRDefault="00A92D2E" w:rsidP="00A92D2E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-2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b>
          </m:sSub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→</m:t>
          </m:r>
          <m:sSub>
            <m:sSub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b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R</m:t>
              </m:r>
            </m:e>
            <m:sub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</m:t>
              </m:r>
            </m:sub>
          </m:sSub>
        </m:oMath>
      </m:oMathPara>
    </w:p>
    <w:p w14:paraId="0DE9FF00" w14:textId="39DE7FAB" w:rsidR="00A92D2E" w:rsidRPr="0014751C" w:rsidRDefault="00A92D2E" w:rsidP="00A92D2E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7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|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</m:m>
            </m:e>
          </m:d>
        </m:oMath>
      </m:oMathPara>
    </w:p>
    <w:p w14:paraId="4A109F57" w14:textId="77777777" w:rsidR="00A92D2E" w:rsidRPr="0014751C" w:rsidRDefault="00A92D2E" w:rsidP="00A92D2E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14C58B9D" w14:textId="08C25D57" w:rsidR="00A92D2E" w:rsidRPr="0014751C" w:rsidRDefault="00674560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The inverse </w:t>
      </w:r>
      <w:proofErr w:type="gramStart"/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is</w:t>
      </w:r>
      <w:proofErr w:type="gramEnd"/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</w:t>
      </w:r>
    </w:p>
    <w:p w14:paraId="23838CAE" w14:textId="3AD520F8" w:rsidR="00674560" w:rsidRPr="0014751C" w:rsidRDefault="00674560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</m:m>
            </m:e>
          </m:d>
        </m:oMath>
      </m:oMathPara>
    </w:p>
    <w:p w14:paraId="1D5E909B" w14:textId="4FDE3ADD" w:rsidR="0014751C" w:rsidRDefault="0014751C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1B84FEBD" w14:textId="582D52F4" w:rsidR="0014751C" w:rsidRDefault="0014751C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5DD4409E" w14:textId="77777777" w:rsidR="0014751C" w:rsidRPr="0014751C" w:rsidRDefault="0014751C" w:rsidP="005943A0">
      <w:pPr>
        <w:pStyle w:val="ListParagraph"/>
        <w:ind w:left="19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16AA27AD" w14:textId="04CA6426" w:rsidR="00655D00" w:rsidRDefault="00655D00" w:rsidP="000A1A16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Evaluate the determinant of the following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matrices</w:t>
      </w:r>
      <w:proofErr w:type="gramEnd"/>
    </w:p>
    <w:p w14:paraId="531130D2" w14:textId="77777777" w:rsidR="00655D00" w:rsidRPr="00655D00" w:rsidRDefault="00715E1C" w:rsidP="00655D00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begChr m:val="["/>
            <m:endChr m:val="]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4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5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</m:e>
        </m:d>
      </m:oMath>
    </w:p>
    <w:p w14:paraId="6B2027E1" w14:textId="56DE26F3" w:rsidR="00202B88" w:rsidRDefault="00715E1C" w:rsidP="00655D00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begChr m:val="["/>
            <m:endChr m:val="]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  <w:lang w:val="en-IN" w:eastAsia="en-IN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  <w:lang w:val="en-IN" w:eastAsia="en-IN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IN" w:eastAsia="en-IN"/>
                    </w:rPr>
                    <m:t>4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  <w:lang w:val="en-IN" w:eastAsia="en-IN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IN" w:eastAsia="en-IN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  <w:lang w:val="en-IN" w:eastAsia="en-IN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IN" w:eastAsia="en-IN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  <w:lang w:val="en-IN" w:eastAsia="en-IN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IN" w:eastAsia="en-IN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  <w:lang w:val="en-IN" w:eastAsia="en-IN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IN" w:eastAsia="en-IN"/>
                    </w:rPr>
                    <m:t>6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  <w:lang w:val="en-IN" w:eastAsia="en-IN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IN" w:eastAsia="en-IN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 w:cs="Segoe UI"/>
            <w:sz w:val="24"/>
            <w:szCs w:val="24"/>
            <w:lang w:val="en-IN" w:eastAsia="en-IN"/>
          </w:rPr>
          <m:t xml:space="preserve"> </m:t>
        </m:r>
      </m:oMath>
    </w:p>
    <w:p w14:paraId="23891F9B" w14:textId="0124492D" w:rsidR="00655D00" w:rsidRDefault="00655D00" w:rsidP="00655D0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817F6AC" w14:textId="0556E1FE" w:rsidR="00674560" w:rsidRPr="0014751C" w:rsidRDefault="00674560" w:rsidP="00655D0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7128756F" w14:textId="79600554" w:rsidR="00674560" w:rsidRPr="0014751C" w:rsidRDefault="00674560" w:rsidP="0067456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a.  Determinant =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1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15-12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-2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12-6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+3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8-5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=3-12+9=0</m:t>
        </m:r>
      </m:oMath>
    </w:p>
    <w:p w14:paraId="73B95834" w14:textId="007BD0AD" w:rsidR="00674560" w:rsidRPr="0014751C" w:rsidRDefault="00674560" w:rsidP="0067456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b.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Determinant=1×</m:t>
        </m:r>
        <m:d>
          <m:dPr>
            <m:begChr m:val="|"/>
            <m:endChr m:val="|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6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5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-0×</m:t>
        </m:r>
        <m:d>
          <m:dPr>
            <m:begChr m:val="|"/>
            <m:endChr m:val="|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6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5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+0×</m:t>
        </m:r>
        <m:d>
          <m:dPr>
            <m:begChr m:val="|"/>
            <m:endChr m:val="|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5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-0×</m:t>
        </m:r>
        <m:d>
          <m:dPr>
            <m:begChr m:val="|"/>
            <m:endChr m:val="|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6</m:t>
                  </m:r>
                </m:e>
              </m:mr>
            </m:m>
          </m:e>
        </m:d>
      </m:oMath>
    </w:p>
    <w:p w14:paraId="29013EB6" w14:textId="5C02BA9B" w:rsidR="00674560" w:rsidRPr="0014751C" w:rsidRDefault="00674560" w:rsidP="0067456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1×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-1</m:t>
              </m:r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10-0</m:t>
                  </m:r>
                </m:e>
              </m:d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=-10</m:t>
          </m:r>
        </m:oMath>
      </m:oMathPara>
    </w:p>
    <w:p w14:paraId="6FBDB102" w14:textId="32BFCF68" w:rsidR="00674560" w:rsidRDefault="00674560" w:rsidP="0067456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38492BD" w14:textId="77777777" w:rsidR="0014751C" w:rsidRPr="00674560" w:rsidRDefault="0014751C" w:rsidP="0067456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76E13F6D" w14:textId="5A1F816F" w:rsidR="00655D00" w:rsidRDefault="00655D00" w:rsidP="00655D00">
      <w:pPr>
        <w:pStyle w:val="ListParagraph"/>
        <w:numPr>
          <w:ilvl w:val="0"/>
          <w:numId w:val="1"/>
        </w:num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Use the determinant to </w:t>
      </w:r>
      <w:r w:rsidRPr="00655D00">
        <w:rPr>
          <w:rFonts w:ascii="Segoe UI" w:hAnsi="Segoe UI" w:cs="Segoe UI"/>
          <w:sz w:val="24"/>
          <w:szCs w:val="24"/>
          <w:lang w:val="en-IN" w:eastAsia="en-IN"/>
        </w:rPr>
        <w:t>determine</w:t>
      </w: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 if the following matrix is </w:t>
      </w:r>
      <w:proofErr w:type="gramStart"/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invertible</w:t>
      </w:r>
      <w:proofErr w:type="gramEnd"/>
    </w:p>
    <w:p w14:paraId="7E3D4B01" w14:textId="0AD68C2D" w:rsidR="00655D00" w:rsidRDefault="00655D00" w:rsidP="00446060">
      <w:pPr>
        <w:pStyle w:val="ListParagraph"/>
        <w:numPr>
          <w:ilvl w:val="1"/>
          <w:numId w:val="1"/>
        </w:num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 w:rsidRPr="00655D00"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6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8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</m:m>
          </m:e>
        </m:d>
      </m:oMath>
    </w:p>
    <w:p w14:paraId="63CC455B" w14:textId="2E64F469" w:rsidR="00655D00" w:rsidRPr="00655D00" w:rsidRDefault="00715E1C" w:rsidP="00446060">
      <w:pPr>
        <w:pStyle w:val="ListParagraph"/>
        <w:numPr>
          <w:ilvl w:val="1"/>
          <w:numId w:val="1"/>
        </w:num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-4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</m:e>
        </m:d>
      </m:oMath>
    </w:p>
    <w:p w14:paraId="24D3CB89" w14:textId="0AA80462" w:rsidR="00655D00" w:rsidRDefault="00655D00" w:rsidP="004174FB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ABCDE31" w14:textId="3AFC2D07" w:rsidR="007069EE" w:rsidRPr="0014751C" w:rsidRDefault="00E91DCC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77584B98" w14:textId="5A6AA224" w:rsidR="00E91DCC" w:rsidRPr="0014751C" w:rsidRDefault="00E91DCC" w:rsidP="00E91DCC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a.  Determinant =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1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6×</m:t>
            </m:r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-1</m:t>
                </m:r>
              </m:e>
            </m:d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-8×0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=-6</m:t>
        </m:r>
      </m:oMath>
    </w:p>
    <w:p w14:paraId="47DB2AE6" w14:textId="44B98E30" w:rsidR="00E91DCC" w:rsidRPr="0014751C" w:rsidRDefault="00E91DCC" w:rsidP="00E91DCC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Since determinant is not equal to zero, the matrix is invertible.</w:t>
      </w:r>
    </w:p>
    <w:p w14:paraId="1D90AC85" w14:textId="52371F11" w:rsidR="00E91DCC" w:rsidRPr="0014751C" w:rsidRDefault="00E91DCC" w:rsidP="00E91DCC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27AFA439" w14:textId="48B9290E" w:rsidR="00E91DCC" w:rsidRPr="0014751C" w:rsidRDefault="00E91DCC" w:rsidP="00E91DCC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b.  Determinant =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1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-2×3-2×4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—4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1×3-0×4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+1(1×2-0×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-2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)</m:t>
        </m:r>
      </m:oMath>
    </w:p>
    <w:p w14:paraId="0268D2E9" w14:textId="66EA4C7A" w:rsidR="00E91DCC" w:rsidRPr="0014751C" w:rsidRDefault="00E91DCC" w:rsidP="00E91DCC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=-14-12+2=-24</m:t>
          </m:r>
        </m:oMath>
      </m:oMathPara>
    </w:p>
    <w:p w14:paraId="1473CF0C" w14:textId="77777777" w:rsidR="00E91DCC" w:rsidRPr="0014751C" w:rsidRDefault="00E91DCC" w:rsidP="00E91DCC">
      <w:pPr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Since determinant is not equal to zero, the matrix is invertible.</w:t>
      </w:r>
    </w:p>
    <w:p w14:paraId="4584D889" w14:textId="77777777" w:rsidR="00E91DCC" w:rsidRPr="00E91DCC" w:rsidRDefault="00E91DCC" w:rsidP="00E91DCC">
      <w:p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2275A4A7" w14:textId="293EDAA0" w:rsidR="00655D00" w:rsidRDefault="004174FB" w:rsidP="00655D00">
      <w:pPr>
        <w:pStyle w:val="ListParagraph"/>
        <w:numPr>
          <w:ilvl w:val="0"/>
          <w:numId w:val="1"/>
        </w:num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Given </w:t>
      </w:r>
    </w:p>
    <w:p w14:paraId="6B55E91D" w14:textId="43D9AC99" w:rsidR="004174FB" w:rsidRPr="004174FB" w:rsidRDefault="004174FB" w:rsidP="004174FB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A=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a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b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d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e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f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g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h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i</m:t>
                    </m:r>
                  </m:e>
                </m:mr>
              </m:m>
            </m:e>
          </m:d>
        </m:oMath>
      </m:oMathPara>
    </w:p>
    <w:p w14:paraId="10BF4CDD" w14:textId="00A630F7" w:rsidR="004174FB" w:rsidRDefault="004174FB" w:rsidP="004174FB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Assume det(A)=10. Find</w:t>
      </w:r>
    </w:p>
    <w:p w14:paraId="02B122F0" w14:textId="0C66A5CF" w:rsidR="004174FB" w:rsidRDefault="004174FB" w:rsidP="004174F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det(3A)</m:t>
        </m:r>
      </m:oMath>
    </w:p>
    <w:p w14:paraId="6BF00DA3" w14:textId="18752F0D" w:rsidR="004174FB" w:rsidRPr="004174FB" w:rsidRDefault="00715E1C" w:rsidP="004174F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func>
          <m:func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sz w:val="24"/>
                    <w:szCs w:val="24"/>
                    <w:lang w:val="en-IN" w:eastAsia="en-IN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Segoe UI"/>
                        <w:i/>
                        <w:sz w:val="24"/>
                        <w:szCs w:val="24"/>
                        <w:lang w:val="en-IN" w:eastAsia="en-IN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Segoe UI"/>
                        <w:sz w:val="24"/>
                        <w:szCs w:val="24"/>
                        <w:lang w:val="en-IN" w:eastAsia="en-IN"/>
                      </w:rPr>
                      <m:t>-1</m:t>
                    </m:r>
                  </m:sup>
                </m:sSup>
              </m:e>
            </m:d>
          </m:e>
        </m:func>
      </m:oMath>
    </w:p>
    <w:p w14:paraId="629AD60B" w14:textId="239ABF5B" w:rsidR="004174FB" w:rsidRDefault="004174FB" w:rsidP="004174F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m:rPr>
            <m:sty m:val="p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det⁡</m:t>
        </m:r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[</m:t>
        </m:r>
        <m:sSup>
          <m:sSupPr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sz w:val="24"/>
                    <w:szCs w:val="24"/>
                    <w:lang w:val="en-IN" w:eastAsia="en-IN"/>
                  </w:rPr>
                  <m:t>2A</m:t>
                </m:r>
              </m:e>
            </m:d>
          </m:e>
          <m:sup>
            <m: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-1</m:t>
            </m:r>
          </m:sup>
        </m:sSup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]</m:t>
        </m:r>
      </m:oMath>
    </w:p>
    <w:p w14:paraId="02ABBBA3" w14:textId="39DAB994" w:rsidR="004174FB" w:rsidRDefault="004174FB" w:rsidP="004174FB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70E41C7" w14:textId="2EE044D6" w:rsidR="00E91DCC" w:rsidRPr="0014751C" w:rsidRDefault="00E91DCC" w:rsidP="004174FB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6A601C07" w14:textId="0BF9B001" w:rsidR="00E91DCC" w:rsidRPr="0014751C" w:rsidRDefault="00E91DCC" w:rsidP="00E91DCC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a.  </w:t>
      </w:r>
      <m:oMath>
        <m:func>
          <m:funcPr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3A</m:t>
                </m:r>
              </m:e>
            </m:d>
          </m:e>
        </m:func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sup>
        </m:sSup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×</m:t>
        </m:r>
        <m:func>
          <m:funcPr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A</m:t>
                </m:r>
              </m:e>
            </m:d>
          </m:e>
        </m:func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=27×10=270</m:t>
        </m:r>
      </m:oMath>
    </w:p>
    <w:p w14:paraId="04E1D8AE" w14:textId="494CF077" w:rsidR="00E91DCC" w:rsidRPr="0014751C" w:rsidRDefault="00E91DCC" w:rsidP="00E91DCC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b.  </w:t>
      </w:r>
      <m:oMath>
        <m:func>
          <m:funcPr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sup>
                </m:sSup>
              </m:e>
            </m:d>
          </m:e>
        </m:func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sSup>
          <m:sSup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e>
          <m:sup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sup>
        </m:sSup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×</m:t>
        </m:r>
        <m:func>
          <m:funcPr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sup>
                </m:sSup>
              </m:e>
            </m:d>
          </m:e>
        </m:func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f>
          <m:f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3</m:t>
                </m:r>
              </m:sup>
            </m:sSup>
          </m:num>
          <m:den>
            <m:func>
              <m:funcPr>
                <m:ctrlP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det</m:t>
                </m: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Theme="minorEastAsia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A</m:t>
                    </m:r>
                  </m:e>
                </m:d>
              </m:e>
            </m:func>
          </m:den>
        </m:f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f>
          <m:f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8</m:t>
            </m:r>
          </m:num>
          <m:den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10</m:t>
            </m:r>
          </m:den>
        </m:f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=0.8</m:t>
        </m:r>
      </m:oMath>
    </w:p>
    <w:p w14:paraId="27B1DA33" w14:textId="1498FFEA" w:rsidR="00E91DCC" w:rsidRPr="0014751C" w:rsidRDefault="00E91DCC" w:rsidP="00E91DCC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c.  </w:t>
      </w:r>
      <m:oMath>
        <m:func>
          <m:funcPr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Segoe UI"/>
                            <w:i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Segoe UI"/>
                            <w:color w:val="1F4E79" w:themeColor="accent1" w:themeShade="80"/>
                            <w:sz w:val="24"/>
                            <w:szCs w:val="24"/>
                            <w:lang w:val="en-IN" w:eastAsia="en-IN"/>
                          </w:rPr>
                          <m:t>2A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sup>
                </m:sSup>
              </m:e>
            </m:d>
          </m:e>
        </m:func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f>
          <m:f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</m:t>
            </m:r>
          </m:num>
          <m:den>
            <m:func>
              <m:funcPr>
                <m:ctrlP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det</m:t>
                </m: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Theme="minorEastAsia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2A</m:t>
                    </m:r>
                  </m:e>
                </m:d>
              </m:e>
            </m:func>
          </m:den>
        </m:f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f>
          <m:f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3</m:t>
                </m:r>
              </m:sup>
            </m:sSup>
            <m:func>
              <m:funcPr>
                <m:ctrlP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det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A</m:t>
                    </m:r>
                  </m:e>
                </m:d>
              </m:e>
            </m:func>
          </m:den>
        </m:f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f>
          <m:f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</m:t>
            </m:r>
          </m:num>
          <m:den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80</m:t>
            </m:r>
          </m:den>
        </m:f>
      </m:oMath>
    </w:p>
    <w:p w14:paraId="3F8940DB" w14:textId="0FFE1ADB" w:rsidR="00E91DCC" w:rsidRDefault="00E91DCC" w:rsidP="004174FB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2258EDE5" w14:textId="48AB35B8" w:rsidR="0014751C" w:rsidRDefault="0014751C" w:rsidP="004174FB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B38B147" w14:textId="77777777" w:rsidR="0014751C" w:rsidRDefault="0014751C" w:rsidP="004174FB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E63BCA4" w14:textId="7266AED1" w:rsidR="004174FB" w:rsidRDefault="004174FB" w:rsidP="004174FB">
      <w:pPr>
        <w:pStyle w:val="ListParagraph"/>
        <w:numPr>
          <w:ilvl w:val="0"/>
          <w:numId w:val="1"/>
        </w:num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Find x, </w:t>
      </w:r>
      <w:proofErr w:type="gramStart"/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if</w:t>
      </w:r>
      <w:proofErr w:type="gramEnd"/>
    </w:p>
    <w:p w14:paraId="684D6B94" w14:textId="1806BB13" w:rsidR="004174FB" w:rsidRDefault="00715E1C" w:rsidP="004174FB">
      <w:pPr>
        <w:pStyle w:val="ListParagraph"/>
        <w:ind w:left="144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func>
            <m:funcPr>
              <m:ctrlPr>
                <w:rPr>
                  <w:rFonts w:ascii="Cambria Math" w:eastAsiaTheme="minorEastAsia" w:hAnsi="Cambria Math" w:cs="Segoe UI"/>
                  <w:i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Segoe UI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Segoe UI"/>
                          <w:i/>
                          <w:sz w:val="24"/>
                          <w:szCs w:val="24"/>
                          <w:lang w:val="en-IN" w:eastAsia="en-IN"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Segoe UI"/>
                                <w:i/>
                                <w:sz w:val="24"/>
                                <w:szCs w:val="24"/>
                                <w:lang w:val="en-IN" w:eastAsia="en-IN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Segoe UI"/>
                                <w:sz w:val="24"/>
                                <w:szCs w:val="24"/>
                                <w:lang w:val="en-IN" w:eastAsia="en-IN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Segoe UI"/>
                                <w:sz w:val="24"/>
                                <w:szCs w:val="24"/>
                                <w:lang w:val="en-IN" w:eastAsia="en-IN"/>
                              </w:rPr>
                              <m:t>2</m:t>
                            </m:r>
                          </m:sup>
                        </m:sSup>
                      </m:e>
                      <m:e>
                        <m:r>
                          <w:rPr>
                            <w:rFonts w:ascii="Cambria Math" w:eastAsiaTheme="minorEastAsia" w:hAnsi="Cambria Math" w:cs="Segoe UI"/>
                            <w:sz w:val="24"/>
                            <w:szCs w:val="24"/>
                            <w:lang w:val="en-IN" w:eastAsia="en-IN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Segoe UI"/>
                            <w:sz w:val="24"/>
                            <w:szCs w:val="24"/>
                            <w:lang w:val="en-IN" w:eastAsia="en-IN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Segoe UI"/>
                            <w:sz w:val="24"/>
                            <w:szCs w:val="24"/>
                            <w:lang w:val="en-IN" w:eastAsia="en-IN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Segoe UI"/>
                            <w:sz w:val="24"/>
                            <w:szCs w:val="24"/>
                            <w:lang w:val="en-IN" w:eastAsia="en-IN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Segoe UI"/>
                            <w:sz w:val="24"/>
                            <w:szCs w:val="24"/>
                            <w:lang w:val="en-IN" w:eastAsia="en-IN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Segoe UI"/>
                            <w:sz w:val="24"/>
                            <w:szCs w:val="24"/>
                            <w:lang w:val="en-IN" w:eastAsia="en-I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Segoe UI"/>
                            <w:sz w:val="24"/>
                            <w:szCs w:val="24"/>
                            <w:lang w:val="en-IN" w:eastAsia="en-IN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Segoe UI"/>
                            <w:sz w:val="24"/>
                            <w:szCs w:val="24"/>
                            <w:lang w:val="en-IN" w:eastAsia="en-IN"/>
                          </w:rPr>
                          <m:t>-5</m:t>
                        </m:r>
                      </m:e>
                    </m:mr>
                  </m:m>
                </m:e>
              </m:d>
            </m:e>
          </m:func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=0</m:t>
          </m:r>
        </m:oMath>
      </m:oMathPara>
    </w:p>
    <w:p w14:paraId="662BC213" w14:textId="77777777" w:rsidR="004174FB" w:rsidRPr="004174FB" w:rsidRDefault="004174FB" w:rsidP="004174FB">
      <w:pPr>
        <w:pStyle w:val="ListParagraph"/>
        <w:ind w:left="162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99E27B4" w14:textId="5B02603A" w:rsidR="00655D00" w:rsidRPr="0014751C" w:rsidRDefault="00E91DCC" w:rsidP="00655D0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053270C2" w14:textId="21570446" w:rsidR="00E91DCC" w:rsidRPr="0014751C" w:rsidRDefault="00E91DCC" w:rsidP="00655D0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determinant=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x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1×</m:t>
              </m:r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-5</m:t>
                  </m:r>
                </m:e>
              </m:d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-0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-x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2×</m:t>
              </m:r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-5</m:t>
                  </m:r>
                </m:e>
              </m:d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-0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0-0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=-5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x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+10x</m:t>
          </m:r>
        </m:oMath>
      </m:oMathPara>
    </w:p>
    <w:p w14:paraId="224BADF9" w14:textId="3A0738D7" w:rsidR="00E91DCC" w:rsidRPr="0014751C" w:rsidRDefault="00E91DCC" w:rsidP="00655D0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Since the determinant =0</w:t>
      </w:r>
    </w:p>
    <w:p w14:paraId="421C5FAE" w14:textId="76FEAC97" w:rsidR="00E91DCC" w:rsidRPr="0014751C" w:rsidRDefault="00E91DCC" w:rsidP="00655D0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-5</m:t>
          </m:r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x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+10x=0</m:t>
          </m:r>
        </m:oMath>
      </m:oMathPara>
    </w:p>
    <w:p w14:paraId="2330199D" w14:textId="0A7E1079" w:rsidR="00E91DCC" w:rsidRPr="0014751C" w:rsidRDefault="00E91DCC" w:rsidP="00655D0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x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-2x=0</m:t>
          </m:r>
        </m:oMath>
      </m:oMathPara>
    </w:p>
    <w:p w14:paraId="214AB7B8" w14:textId="3F87E8E9" w:rsidR="00E91DCC" w:rsidRPr="0014751C" w:rsidRDefault="00E91DCC" w:rsidP="00655D0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x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x-2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</m:t>
          </m:r>
        </m:oMath>
      </m:oMathPara>
    </w:p>
    <w:p w14:paraId="5BFF037E" w14:textId="166A4348" w:rsidR="00E91DCC" w:rsidRPr="0014751C" w:rsidRDefault="00E91DCC" w:rsidP="00655D00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x=0, x=2 are the solutions</m:t>
          </m:r>
        </m:oMath>
      </m:oMathPara>
    </w:p>
    <w:p w14:paraId="05A3ED96" w14:textId="78F5DE09" w:rsidR="00E91DCC" w:rsidRDefault="00E91DCC" w:rsidP="00655D0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B53F92E" w14:textId="77777777" w:rsidR="0014751C" w:rsidRPr="00E91DCC" w:rsidRDefault="0014751C" w:rsidP="00655D00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5FEB39A4" w14:textId="658158F9" w:rsidR="00655D00" w:rsidRDefault="004174FB" w:rsidP="004174FB">
      <w:pPr>
        <w:pStyle w:val="ListParagraph"/>
        <w:numPr>
          <w:ilvl w:val="0"/>
          <w:numId w:val="1"/>
        </w:numPr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Consider the linear </w:t>
      </w:r>
      <w:proofErr w:type="gramStart"/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system</w:t>
      </w:r>
      <w:proofErr w:type="gramEnd"/>
    </w:p>
    <w:p w14:paraId="2E3F321B" w14:textId="1B175BFE" w:rsidR="004174FB" w:rsidRPr="004174FB" w:rsidRDefault="004174FB" w:rsidP="004174FB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x+3y-2z=-1</m:t>
          </m:r>
        </m:oMath>
      </m:oMathPara>
    </w:p>
    <w:p w14:paraId="6A30F01E" w14:textId="287AB963" w:rsidR="004174FB" w:rsidRPr="004174FB" w:rsidRDefault="004174FB" w:rsidP="004174FB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2x+5y+z=2</m:t>
          </m:r>
        </m:oMath>
      </m:oMathPara>
    </w:p>
    <w:p w14:paraId="0726DDFD" w14:textId="5C1889F4" w:rsidR="004174FB" w:rsidRPr="004174FB" w:rsidRDefault="004174FB" w:rsidP="004174FB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2x+6y-4z=-2</m:t>
          </m:r>
        </m:oMath>
      </m:oMathPara>
    </w:p>
    <w:p w14:paraId="34714EBA" w14:textId="42B71471" w:rsidR="004174FB" w:rsidRDefault="004174FB" w:rsidP="004174F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Form the coefficient matrix A for the linear </w:t>
      </w:r>
      <w:proofErr w:type="gramStart"/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system</w:t>
      </w:r>
      <w:proofErr w:type="gramEnd"/>
    </w:p>
    <w:p w14:paraId="0497FA16" w14:textId="7B8A487B" w:rsidR="004174FB" w:rsidRDefault="004174FB" w:rsidP="004174F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Find det(A)</w:t>
      </w:r>
    </w:p>
    <w:p w14:paraId="030B812A" w14:textId="25D66229" w:rsidR="004174FB" w:rsidRDefault="004174FB" w:rsidP="004174F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Does the system have a unique solution?</w:t>
      </w:r>
    </w:p>
    <w:p w14:paraId="2C807C6A" w14:textId="4B9F833C" w:rsidR="004174FB" w:rsidRDefault="004174FB" w:rsidP="004174F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Find all solutions to the </w:t>
      </w:r>
      <w:proofErr w:type="gramStart"/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system</w:t>
      </w:r>
      <w:proofErr w:type="gramEnd"/>
    </w:p>
    <w:p w14:paraId="417A7E39" w14:textId="6F5EAD17" w:rsidR="004174FB" w:rsidRDefault="004174FB" w:rsidP="004174FB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1E233395" w14:textId="5D6F6FB3" w:rsidR="001E7612" w:rsidRPr="0014751C" w:rsidRDefault="001E7612" w:rsidP="004174FB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171D17FF" w14:textId="6B72ACFE" w:rsidR="001E7612" w:rsidRPr="0014751C" w:rsidRDefault="001E7612" w:rsidP="001E7612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a. 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A=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5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6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-4</m:t>
                  </m:r>
                </m:e>
              </m:mr>
            </m:m>
          </m:e>
        </m:d>
      </m:oMath>
    </w:p>
    <w:p w14:paraId="29636B22" w14:textId="2D254E92" w:rsidR="001E7612" w:rsidRPr="0014751C" w:rsidRDefault="001E7612" w:rsidP="001E7612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b. </w:t>
      </w:r>
      <m:oMath>
        <m:func>
          <m:funcPr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A</m:t>
                </m:r>
              </m:e>
            </m:d>
          </m:e>
        </m:func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=1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5×</m:t>
            </m:r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-4</m:t>
                </m:r>
              </m:e>
            </m:d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-6×1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-3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2×</m:t>
            </m:r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-4</m:t>
                </m:r>
              </m:e>
            </m:d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-2×1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-2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2×6-2×5</m:t>
            </m:r>
          </m:e>
        </m:d>
      </m:oMath>
    </w:p>
    <w:p w14:paraId="0B4401D2" w14:textId="3DA4681D" w:rsidR="001E7612" w:rsidRPr="0014751C" w:rsidRDefault="001E7612" w:rsidP="001E7612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=-26+30-4=0</m:t>
          </m:r>
        </m:oMath>
      </m:oMathPara>
    </w:p>
    <w:p w14:paraId="5459990F" w14:textId="4132C37A" w:rsidR="001E7612" w:rsidRPr="0014751C" w:rsidRDefault="001E7612" w:rsidP="001E7612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c. Since the det</w:t>
      </w:r>
      <w:r w:rsidR="003121BA"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(A)=0, there is no unique solution</w:t>
      </w:r>
    </w:p>
    <w:p w14:paraId="6102F602" w14:textId="2F8B2192" w:rsidR="001E7612" w:rsidRDefault="001E7612" w:rsidP="004174FB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79398F0" w14:textId="77777777" w:rsidR="0014751C" w:rsidRDefault="0014751C" w:rsidP="004174FB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6388B2B" w14:textId="77777777" w:rsidR="004174FB" w:rsidRDefault="004174FB" w:rsidP="005C08B3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Use Cramer’s rule to solve the following linear systems:</w:t>
      </w:r>
    </w:p>
    <w:p w14:paraId="0820D62F" w14:textId="07C52DAB" w:rsidR="004174FB" w:rsidRPr="004174FB" w:rsidRDefault="004174FB" w:rsidP="004174F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-2x+y-4z=-8</m:t>
        </m:r>
      </m:oMath>
    </w:p>
    <w:p w14:paraId="3275A554" w14:textId="2A14AF10" w:rsidR="004174FB" w:rsidRPr="004174FB" w:rsidRDefault="004174FB" w:rsidP="004174FB">
      <w:pPr>
        <w:pStyle w:val="ListParagraph"/>
        <w:ind w:left="144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 xml:space="preserve">          -4y+z=3</m:t>
          </m:r>
        </m:oMath>
      </m:oMathPara>
    </w:p>
    <w:p w14:paraId="768CC815" w14:textId="1AF3B184" w:rsidR="004174FB" w:rsidRPr="004174FB" w:rsidRDefault="004174FB" w:rsidP="004174FB">
      <w:pPr>
        <w:pStyle w:val="ListParagraph"/>
        <w:ind w:left="144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4x             -z=-8</m:t>
          </m:r>
        </m:oMath>
      </m:oMathPara>
    </w:p>
    <w:p w14:paraId="37350786" w14:textId="77777777" w:rsidR="003121BA" w:rsidRPr="004174FB" w:rsidRDefault="003121BA" w:rsidP="004174FB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2A19D575" w14:textId="1146B7BF" w:rsidR="004174FB" w:rsidRPr="004174FB" w:rsidRDefault="004174FB" w:rsidP="004174F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2x+3y+2z=-2</m:t>
        </m:r>
      </m:oMath>
    </w:p>
    <w:p w14:paraId="6103C578" w14:textId="087DFE27" w:rsidR="004174FB" w:rsidRPr="004174FB" w:rsidRDefault="004174FB" w:rsidP="004174FB">
      <w:pPr>
        <w:pStyle w:val="ListParagraph"/>
        <w:ind w:left="144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-x-3y-8z=-2</m:t>
          </m:r>
        </m:oMath>
      </m:oMathPara>
    </w:p>
    <w:p w14:paraId="648BDE28" w14:textId="121FED0C" w:rsidR="004174FB" w:rsidRPr="004174FB" w:rsidRDefault="004174FB" w:rsidP="004174FB">
      <w:pPr>
        <w:pStyle w:val="ListParagraph"/>
        <w:ind w:left="1440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-3x+2y-7z=2</m:t>
          </m:r>
        </m:oMath>
      </m:oMathPara>
    </w:p>
    <w:p w14:paraId="6DD5AC3D" w14:textId="0AEE0A7D" w:rsidR="004174FB" w:rsidRDefault="004174FB" w:rsidP="004174FB">
      <w:pPr>
        <w:pStyle w:val="ListParagraph"/>
        <w:ind w:left="144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A634D0C" w14:textId="77777777" w:rsidR="003121BA" w:rsidRPr="0014751C" w:rsidRDefault="003121BA" w:rsidP="003121BA">
      <w:pPr>
        <w:rPr>
          <w:rFonts w:ascii="Segoe UI" w:eastAsiaTheme="minorEastAsia" w:hAnsi="Segoe UI" w:cs="Segoe UI"/>
          <w:sz w:val="24"/>
          <w:szCs w:val="24"/>
          <w:u w:val="single"/>
          <w:lang w:val="en-IN" w:eastAsia="en-IN"/>
        </w:rPr>
      </w:pPr>
      <w:r w:rsidRPr="0014751C">
        <w:rPr>
          <w:rFonts w:ascii="Segoe UI" w:eastAsiaTheme="minorEastAsia" w:hAnsi="Segoe UI" w:cs="Segoe UI"/>
          <w:sz w:val="24"/>
          <w:szCs w:val="24"/>
          <w:u w:val="single"/>
          <w:lang w:val="en-IN" w:eastAsia="en-IN"/>
        </w:rPr>
        <w:t>Solution</w:t>
      </w:r>
    </w:p>
    <w:p w14:paraId="0991BDC8" w14:textId="5DCDB4C9" w:rsidR="003121BA" w:rsidRPr="0014751C" w:rsidRDefault="003121BA" w:rsidP="003121B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a.  </w:t>
      </w:r>
      <m:oMath>
        <m:func>
          <m:funcPr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A</m:t>
                </m:r>
              </m:e>
            </m:d>
          </m:e>
        </m:func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-4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  =-2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4-0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-1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0-4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-4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0+16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=-8+4-64=-68</m:t>
        </m:r>
      </m:oMath>
    </w:p>
    <w:p w14:paraId="64BBC96B" w14:textId="54AC9B1F" w:rsidR="003121BA" w:rsidRPr="0014751C" w:rsidRDefault="003121BA" w:rsidP="003121B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unc>
            <m:funcPr>
              <m:ctrl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8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-4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-8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=-8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4-0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-1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-3+8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-4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-32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=-32-5+128=91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 </m:t>
          </m:r>
        </m:oMath>
      </m:oMathPara>
    </w:p>
    <w:p w14:paraId="7E5BCE6D" w14:textId="7FAF10E4" w:rsidR="003121BA" w:rsidRPr="0014751C" w:rsidRDefault="003121BA" w:rsidP="003121B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</m:t>
          </m:r>
          <m:func>
            <m:funcPr>
              <m:ctrl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-8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-8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-3+8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+8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0-4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-4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0-12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=-10-32+48=6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 </m:t>
          </m:r>
        </m:oMath>
      </m:oMathPara>
    </w:p>
    <w:p w14:paraId="69151F6B" w14:textId="16812B7D" w:rsidR="003121BA" w:rsidRPr="0014751C" w:rsidRDefault="003121BA" w:rsidP="003121BA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</m:t>
          </m:r>
          <m:func>
            <m:funcPr>
              <m:ctrl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3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-4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8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32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-1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-12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-8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16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=-64+12-128=-180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  </m:t>
          </m:r>
        </m:oMath>
      </m:oMathPara>
    </w:p>
    <w:p w14:paraId="0B46ACA8" w14:textId="77777777" w:rsidR="004174FB" w:rsidRPr="0014751C" w:rsidRDefault="004174FB" w:rsidP="004174FB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705AA679" w14:textId="0F101FF3" w:rsidR="000A1A16" w:rsidRPr="0014751C" w:rsidRDefault="004B4E2E" w:rsidP="000A1A16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ParaPr>
          <m:jc m:val="left"/>
        </m:oMathParaPr>
        <m:oMath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x=-</m:t>
          </m:r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91</m:t>
              </m:r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68</m:t>
              </m:r>
            </m:den>
          </m:f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,   y=-</m:t>
          </m:r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68</m:t>
              </m:r>
            </m:den>
          </m:f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  , z=</m:t>
          </m:r>
          <m:f>
            <m:f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180</m:t>
              </m:r>
            </m:num>
            <m:den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68</m:t>
              </m:r>
            </m:den>
          </m:f>
        </m:oMath>
      </m:oMathPara>
    </w:p>
    <w:p w14:paraId="78A655E3" w14:textId="2039D08A" w:rsidR="004B4E2E" w:rsidRDefault="004B4E2E" w:rsidP="000A1A16">
      <w:pPr>
        <w:pStyle w:val="ListParagraph"/>
        <w:ind w:left="108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65020756" w14:textId="6EFF7909" w:rsidR="004B4E2E" w:rsidRPr="0014751C" w:rsidRDefault="004B4E2E" w:rsidP="004B4E2E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b.  </w:t>
      </w:r>
      <m:oMath>
        <m:func>
          <m:funcPr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A</m:t>
                </m:r>
              </m:e>
            </m:d>
          </m:e>
        </m:func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</m:t>
                  </m:r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-8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-3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</m:t>
                  </m:r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7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=2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21+16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-3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7-24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+2</m:t>
        </m:r>
        <m:d>
          <m:d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-2-9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=74+51-22=103</m:t>
        </m:r>
      </m:oMath>
    </w:p>
    <w:p w14:paraId="33640875" w14:textId="0385CA9D" w:rsidR="004B4E2E" w:rsidRPr="0014751C" w:rsidRDefault="004B4E2E" w:rsidP="004B4E2E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unc>
            <m:funcPr>
              <m:ctrl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A</m:t>
                  </m:r>
                </m:e>
              </m:d>
            </m:e>
          </m:func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-7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21+16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-3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14+16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-4+6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=-74-90+4=-160</m:t>
          </m:r>
        </m:oMath>
      </m:oMathPara>
    </w:p>
    <w:p w14:paraId="0D77CDE9" w14:textId="0F9EA039" w:rsidR="004B4E2E" w:rsidRPr="0014751C" w:rsidRDefault="004B4E2E" w:rsidP="004B4E2E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unc>
            <m:funcPr>
              <m:ctrl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A</m:t>
                  </m:r>
                </m:e>
              </m:d>
            </m:e>
          </m:func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-7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14+16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7-24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-2-6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=60-34-16=10</m:t>
          </m:r>
        </m:oMath>
      </m:oMathPara>
    </w:p>
    <w:p w14:paraId="4C10A56D" w14:textId="6837B6C4" w:rsidR="004B4E2E" w:rsidRPr="0014751C" w:rsidRDefault="004B4E2E" w:rsidP="004B4E2E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unc>
            <m:funcPr>
              <m:ctrl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A</m:t>
                  </m:r>
                </m:e>
              </m:d>
            </m:e>
          </m:func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</m:t>
                    </m:r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-6+4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-3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-2-6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-2</m:t>
          </m:r>
          <m:d>
            <m:d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-2-9</m:t>
              </m: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=-4+24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+22=42</m:t>
          </m:r>
        </m:oMath>
      </m:oMathPara>
    </w:p>
    <w:p w14:paraId="055A2650" w14:textId="3F84D094" w:rsidR="00AA09F9" w:rsidRPr="0014751C" w:rsidRDefault="00AA09F9" w:rsidP="004B4E2E">
      <w:pPr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x=-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160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103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 ,   y=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103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,      z=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42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103</m:t>
              </m:r>
            </m:den>
          </m:f>
        </m:oMath>
      </m:oMathPara>
    </w:p>
    <w:p w14:paraId="65429F05" w14:textId="47DB7A2D" w:rsidR="00AA09F9" w:rsidRDefault="00AA09F9" w:rsidP="004B4E2E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49EAF7C0" w14:textId="77777777" w:rsidR="00AA09F9" w:rsidRPr="004B4E2E" w:rsidRDefault="00AA09F9" w:rsidP="004B4E2E">
      <w:pPr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p w14:paraId="0B31B10C" w14:textId="35099018" w:rsidR="00BD1A3C" w:rsidRPr="004174FB" w:rsidRDefault="004174FB" w:rsidP="004174FB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An </w:t>
      </w: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n×n</m:t>
        </m:r>
      </m:oMath>
      <w:r>
        <w:rPr>
          <w:rFonts w:ascii="Segoe UI" w:hAnsi="Segoe UI" w:cs="Segoe UI"/>
          <w:sz w:val="24"/>
          <w:szCs w:val="24"/>
          <w:lang w:val="en-IN" w:eastAsia="en-IN"/>
        </w:rPr>
        <w:t xml:space="preserve"> matrix is skew-symmetric if </w:t>
      </w: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A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T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 xml:space="preserve">=-A. </m:t>
        </m:r>
      </m:oMath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Show that if A is skew-symmetric and n is an odd positive integer, then A is not invertible. </w:t>
      </w:r>
    </w:p>
    <w:p w14:paraId="4AE9C7BA" w14:textId="2D4D491E" w:rsidR="004174FB" w:rsidRDefault="004174FB" w:rsidP="004174FB">
      <w:pPr>
        <w:pStyle w:val="ListParagraph"/>
        <w:ind w:left="1080"/>
        <w:rPr>
          <w:rFonts w:ascii="Segoe UI" w:hAnsi="Segoe UI" w:cs="Segoe UI"/>
          <w:sz w:val="24"/>
          <w:szCs w:val="24"/>
          <w:lang w:val="en-IN" w:eastAsia="en-IN"/>
        </w:rPr>
      </w:pPr>
    </w:p>
    <w:p w14:paraId="08FAD08E" w14:textId="34DB9945" w:rsidR="007069EE" w:rsidRPr="0014751C" w:rsidRDefault="00AA09F9" w:rsidP="004174FB">
      <w:pPr>
        <w:pStyle w:val="ListParagraph"/>
        <w:ind w:left="1080"/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14751C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51C46817" w14:textId="5A34B02B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We know </w:t>
      </w:r>
      <w:proofErr w:type="gramStart"/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that</w:t>
      </w:r>
      <w:proofErr w:type="gramEnd"/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</w:t>
      </w:r>
    </w:p>
    <w:p w14:paraId="6793B0A0" w14:textId="5D78E168" w:rsidR="00AA09F9" w:rsidRPr="0014751C" w:rsidRDefault="00AA09F9" w:rsidP="004174FB">
      <w:pPr>
        <w:pStyle w:val="ListParagraph"/>
        <w:ind w:left="1080"/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m:oMath>
        <m:func>
          <m:funcPr>
            <m:ctrlP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sSupPr>
                  <m:e>
                    <m:r>
                      <w:rPr>
                        <w:rFonts w:ascii="Cambria Math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T</m:t>
                    </m:r>
                  </m:sup>
                </m:sSup>
              </m:e>
            </m:d>
          </m:e>
        </m:func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r>
          <m:rPr>
            <m:sty m:val="p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det⁡</m:t>
        </m:r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(A)</m:t>
        </m:r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          (1)</w:t>
      </w:r>
    </w:p>
    <w:p w14:paraId="6FC4BAC5" w14:textId="693E033C" w:rsidR="00AA09F9" w:rsidRPr="0014751C" w:rsidRDefault="00AA09F9" w:rsidP="004174FB">
      <w:pPr>
        <w:pStyle w:val="ListParagraph"/>
        <w:ind w:left="1080"/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0B0F15C1" w14:textId="59F37600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However, it is given that  </w:t>
      </w:r>
      <m:oMath>
        <m:sSup>
          <m:sSupPr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A</m:t>
            </m:r>
          </m:e>
          <m:sup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T</m:t>
            </m:r>
          </m:sup>
        </m:sSup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=-A</m:t>
        </m:r>
      </m:oMath>
    </w:p>
    <w:p w14:paraId="5ADB704C" w14:textId="77777777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Therefore, </w:t>
      </w:r>
    </w:p>
    <w:p w14:paraId="6C02D5BC" w14:textId="09310F8C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unc>
            <m:func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Segoe UI"/>
                          <w:i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</m:ctrlPr>
                    </m:sSupP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T</m:t>
                      </m:r>
                    </m:sup>
                  </m:sSup>
                </m:e>
              </m:d>
            </m:e>
          </m:func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func>
            <m:funcPr>
              <m:ctrlP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-A</m:t>
                  </m:r>
                </m:e>
              </m:d>
            </m:e>
          </m:func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sSup>
            <m:sSup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det⁡</m:t>
          </m:r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(A)</m:t>
          </m:r>
        </m:oMath>
      </m:oMathPara>
    </w:p>
    <w:p w14:paraId="7889F1AE" w14:textId="75B45B23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Since n is an odd positive integer,</w:t>
      </w:r>
    </w:p>
    <w:p w14:paraId="23194D78" w14:textId="3D3B6092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p>
            <m:sSup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=-1</m:t>
          </m:r>
        </m:oMath>
      </m:oMathPara>
    </w:p>
    <w:p w14:paraId="29F49363" w14:textId="34740696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and</w:t>
      </w:r>
    </w:p>
    <w:p w14:paraId="6E2CC4A0" w14:textId="467B45C3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>
        <m:func>
          <m:funcPr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T</m:t>
                    </m:r>
                  </m:sup>
                </m:sSup>
              </m:e>
            </m:d>
          </m:e>
        </m:func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=-</m:t>
        </m:r>
        <m:r>
          <m:rPr>
            <m:sty m:val="p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det⁡</m:t>
        </m:r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(A)</m:t>
        </m:r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       (2)</w:t>
      </w:r>
    </w:p>
    <w:p w14:paraId="0C7CF29D" w14:textId="6E2E2668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From (1) and (2) we have,</w:t>
      </w:r>
    </w:p>
    <w:p w14:paraId="7B845D03" w14:textId="6B16D479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unc>
            <m:funcPr>
              <m:ctrl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A</m:t>
                  </m:r>
                </m:e>
              </m:d>
            </m:e>
          </m:func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</m:t>
          </m:r>
          <m:func>
            <m:funcPr>
              <m:ctrl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A</m:t>
                  </m:r>
                </m:e>
              </m:d>
            </m:e>
          </m:func>
        </m:oMath>
      </m:oMathPara>
    </w:p>
    <w:p w14:paraId="65E2111A" w14:textId="66910A14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Or </w:t>
      </w:r>
    </w:p>
    <w:p w14:paraId="653C9D92" w14:textId="725F7B06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unc>
            <m:funcPr>
              <m:ctrl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A</m:t>
                  </m:r>
                </m:e>
              </m:d>
            </m:e>
          </m:func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</m:t>
          </m:r>
        </m:oMath>
      </m:oMathPara>
    </w:p>
    <w:p w14:paraId="53FF86EC" w14:textId="7AD7BC10" w:rsidR="00AA09F9" w:rsidRPr="0014751C" w:rsidRDefault="00AA09F9" w:rsidP="004174FB">
      <w:pPr>
        <w:pStyle w:val="ListParagraph"/>
        <w:ind w:left="108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Since </w:t>
      </w:r>
      <m:oMath>
        <m:func>
          <m:funcPr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det</m:t>
            </m:r>
          </m:fName>
          <m:e>
            <m:d>
              <m:dPr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  <m:t>A</m:t>
                </m:r>
              </m:e>
            </m:d>
          </m:e>
        </m:func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=0</m:t>
        </m:r>
      </m:oMath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, A is not </w:t>
      </w:r>
      <w:proofErr w:type="gramStart"/>
      <w:r w:rsidRPr="0014751C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invertible</w:t>
      </w:r>
      <w:proofErr w:type="gramEnd"/>
    </w:p>
    <w:p w14:paraId="20ED2CC8" w14:textId="45DBC6A1" w:rsidR="00AA09F9" w:rsidRDefault="00AA09F9" w:rsidP="004174FB">
      <w:pPr>
        <w:pStyle w:val="ListParagraph"/>
        <w:ind w:left="1080"/>
        <w:rPr>
          <w:rFonts w:ascii="Segoe UI" w:hAnsi="Segoe UI" w:cs="Segoe UI"/>
          <w:sz w:val="24"/>
          <w:szCs w:val="24"/>
          <w:lang w:val="en-IN" w:eastAsia="en-IN"/>
        </w:rPr>
      </w:pPr>
    </w:p>
    <w:p w14:paraId="1B5FDD64" w14:textId="47BD0312" w:rsidR="00AA09F9" w:rsidRDefault="00AA09F9" w:rsidP="004174FB">
      <w:pPr>
        <w:pStyle w:val="ListParagraph"/>
        <w:ind w:left="1080"/>
        <w:rPr>
          <w:rFonts w:ascii="Segoe UI" w:hAnsi="Segoe UI" w:cs="Segoe UI"/>
          <w:sz w:val="24"/>
          <w:szCs w:val="24"/>
          <w:lang w:val="en-IN" w:eastAsia="en-IN"/>
        </w:rPr>
      </w:pPr>
    </w:p>
    <w:p w14:paraId="392B96CA" w14:textId="5844A7A3" w:rsidR="00AA09F9" w:rsidRDefault="00AA09F9" w:rsidP="004174FB">
      <w:pPr>
        <w:pStyle w:val="ListParagraph"/>
        <w:ind w:left="1080"/>
        <w:rPr>
          <w:rFonts w:ascii="Segoe UI" w:hAnsi="Segoe UI" w:cs="Segoe UI"/>
          <w:sz w:val="24"/>
          <w:szCs w:val="24"/>
          <w:lang w:val="en-IN" w:eastAsia="en-IN"/>
        </w:rPr>
      </w:pPr>
    </w:p>
    <w:p w14:paraId="5CDFF367" w14:textId="1689926F" w:rsidR="00AA09F9" w:rsidRDefault="00AA09F9" w:rsidP="004174FB">
      <w:pPr>
        <w:pStyle w:val="ListParagraph"/>
        <w:ind w:left="1080"/>
        <w:rPr>
          <w:rFonts w:ascii="Segoe UI" w:hAnsi="Segoe UI" w:cs="Segoe UI"/>
          <w:sz w:val="24"/>
          <w:szCs w:val="24"/>
          <w:lang w:val="en-IN" w:eastAsia="en-IN"/>
        </w:rPr>
      </w:pPr>
    </w:p>
    <w:p w14:paraId="36C361E6" w14:textId="77777777" w:rsidR="00AA09F9" w:rsidRDefault="00AA09F9" w:rsidP="004174FB">
      <w:pPr>
        <w:pStyle w:val="ListParagraph"/>
        <w:ind w:left="1080"/>
        <w:rPr>
          <w:rFonts w:ascii="Segoe UI" w:hAnsi="Segoe UI" w:cs="Segoe UI"/>
          <w:sz w:val="24"/>
          <w:szCs w:val="24"/>
          <w:lang w:val="en-IN" w:eastAsia="en-IN"/>
        </w:rPr>
      </w:pPr>
    </w:p>
    <w:p w14:paraId="0AD26D3C" w14:textId="22E11DFC" w:rsidR="001434A7" w:rsidRDefault="00994FED" w:rsidP="00F94316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Given the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vectors</w:t>
      </w:r>
      <w:proofErr w:type="gramEnd"/>
    </w:p>
    <w:p w14:paraId="37153FBA" w14:textId="130DABB8" w:rsidR="00994FED" w:rsidRPr="00994FED" w:rsidRDefault="00994FED" w:rsidP="00994FED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Para>
        <m:oMath>
          <m:r>
            <m:rPr>
              <m:sty m:val="b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>u</m:t>
          </m:r>
          <m:r>
            <w:rPr>
              <w:rFonts w:ascii="Cambria Math" w:hAnsi="Cambria Math" w:cs="Segoe UI"/>
              <w:sz w:val="24"/>
              <w:szCs w:val="24"/>
              <w:lang w:val="en-IN" w:eastAsia="en-IN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    </m:t>
          </m:r>
          <m:r>
            <m:rPr>
              <m:sty m:val="b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>v</m:t>
          </m:r>
          <m:r>
            <w:rPr>
              <w:rFonts w:ascii="Cambria Math" w:hAnsi="Cambria Math" w:cs="Segoe UI"/>
              <w:sz w:val="24"/>
              <w:szCs w:val="24"/>
              <w:lang w:val="en-IN" w:eastAsia="en-IN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</m:m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 w:cs="Segoe UI"/>
              <w:sz w:val="24"/>
              <w:szCs w:val="24"/>
              <w:lang w:val="en-IN" w:eastAsia="en-IN"/>
            </w:rPr>
            <m:t xml:space="preserve">     </m:t>
          </m:r>
          <m:r>
            <m:rPr>
              <m:sty m:val="b"/>
            </m:rPr>
            <w:rPr>
              <w:rFonts w:ascii="Cambria Math" w:hAnsi="Cambria Math" w:cs="Segoe UI"/>
              <w:sz w:val="24"/>
              <w:szCs w:val="24"/>
              <w:lang w:val="en-IN" w:eastAsia="en-IN"/>
            </w:rPr>
            <m:t>w</m:t>
          </m:r>
          <m:r>
            <w:rPr>
              <w:rFonts w:ascii="Cambria Math" w:hAnsi="Cambria Math" w:cs="Segoe UI"/>
              <w:sz w:val="24"/>
              <w:szCs w:val="24"/>
              <w:lang w:val="en-IN" w:eastAsia="en-IN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egoe UI"/>
                      <w:i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Segoe UI"/>
                        <w:sz w:val="24"/>
                        <w:szCs w:val="24"/>
                        <w:lang w:val="en-IN" w:eastAsia="en-IN"/>
                      </w:rPr>
                      <m:t>-1</m:t>
                    </m:r>
                  </m:e>
                </m:mr>
              </m:m>
            </m:e>
          </m:d>
        </m:oMath>
      </m:oMathPara>
    </w:p>
    <w:p w14:paraId="6DFBEEED" w14:textId="5403036A" w:rsidR="00994FED" w:rsidRDefault="00994FED" w:rsidP="00994FED">
      <w:pPr>
        <w:pStyle w:val="ListParagraph"/>
        <w:rPr>
          <w:rFonts w:ascii="Segoe UI" w:eastAsiaTheme="minorEastAsia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Find</w:t>
      </w:r>
    </w:p>
    <w:p w14:paraId="3148208B" w14:textId="2F77618B" w:rsidR="00994FED" w:rsidRPr="00994FED" w:rsidRDefault="00994FED" w:rsidP="00994FED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m:rPr>
            <m:sty m:val="b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u</m:t>
        </m:r>
        <m:r>
          <w:rPr>
            <w:rFonts w:ascii="Cambria Math" w:hAnsi="Cambria Math" w:cs="Segoe UI"/>
            <w:sz w:val="24"/>
            <w:szCs w:val="24"/>
            <w:lang w:val="en-IN" w:eastAsia="en-IN"/>
          </w:rPr>
          <m:t>+</m:t>
        </m:r>
        <m:r>
          <m:rPr>
            <m:sty m:val="b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v</m:t>
        </m:r>
      </m:oMath>
    </w:p>
    <w:p w14:paraId="62639759" w14:textId="1A6B82DA" w:rsidR="00994FED" w:rsidRPr="00994FED" w:rsidRDefault="00994FED" w:rsidP="00994FED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u</m:t>
        </m:r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-</m:t>
        </m:r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v</m:t>
        </m:r>
      </m:oMath>
    </w:p>
    <w:p w14:paraId="68A0980C" w14:textId="762A8EC0" w:rsidR="00994FED" w:rsidRPr="00994FED" w:rsidRDefault="00994FED" w:rsidP="00994FED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u</m:t>
        </m:r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-</m:t>
        </m:r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v</m:t>
        </m:r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+3</m:t>
        </m:r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w</m:t>
        </m:r>
      </m:oMath>
    </w:p>
    <w:p w14:paraId="576116CF" w14:textId="10BD47D8" w:rsidR="00994FED" w:rsidRDefault="00994FED" w:rsidP="00994FED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-3(</m:t>
        </m:r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u</m:t>
        </m:r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+</m:t>
        </m:r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v</m:t>
        </m:r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)-</m:t>
        </m:r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w</m:t>
        </m:r>
      </m:oMath>
    </w:p>
    <w:p w14:paraId="59D0D2FE" w14:textId="091BF4AE" w:rsidR="00994FED" w:rsidRDefault="00994FED" w:rsidP="00994FED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2</m:t>
        </m:r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u</m:t>
        </m:r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-3(</m:t>
        </m:r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v</m:t>
        </m:r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-2</m:t>
        </m:r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w</m:t>
        </m:r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)</m:t>
        </m:r>
      </m:oMath>
    </w:p>
    <w:p w14:paraId="1A0E2765" w14:textId="6B440028" w:rsidR="00994FED" w:rsidRDefault="00994FED" w:rsidP="00994FED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b/>
          <w:bCs/>
          <w:iCs/>
          <w:sz w:val="24"/>
          <w:szCs w:val="24"/>
          <w:lang w:val="en-IN" w:eastAsia="en-IN"/>
        </w:rPr>
      </w:pPr>
      <m:oMath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u</m:t>
        </m:r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.</m:t>
        </m:r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v</m:t>
        </m:r>
      </m:oMath>
    </w:p>
    <w:p w14:paraId="2AC6F5D2" w14:textId="3715ECE4" w:rsidR="00994FED" w:rsidRPr="00994FED" w:rsidRDefault="00994FED" w:rsidP="00994FED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b/>
          <w:bCs/>
          <w:iCs/>
          <w:sz w:val="24"/>
          <w:szCs w:val="24"/>
          <w:lang w:val="en-IN" w:eastAsia="en-IN"/>
        </w:rPr>
      </w:pPr>
      <m:oMath>
        <m:r>
          <m:rPr>
            <m:sty m:val="bi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u.</m:t>
        </m:r>
        <m:d>
          <m:dPr>
            <m:ctrlPr>
              <w:rPr>
                <w:rFonts w:ascii="Cambria Math" w:eastAsiaTheme="minorEastAsia" w:hAnsi="Cambria Math" w:cs="Segoe UI"/>
                <w:b/>
                <w:bCs/>
                <w:i/>
                <w:iCs/>
                <w:sz w:val="24"/>
                <w:szCs w:val="24"/>
                <w:lang w:val="en-IN" w:eastAsia="en-IN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Segoe UI"/>
                <w:sz w:val="24"/>
                <w:szCs w:val="24"/>
                <w:lang w:val="en-IN" w:eastAsia="en-IN"/>
              </w:rPr>
              <m:t>v+w</m:t>
            </m:r>
          </m:e>
        </m:d>
      </m:oMath>
    </w:p>
    <w:p w14:paraId="0AA5811A" w14:textId="7243B2B1" w:rsidR="00AA09F9" w:rsidRDefault="00AA09F9" w:rsidP="00AA09F9">
      <w:pPr>
        <w:rPr>
          <w:rFonts w:ascii="Segoe UI" w:eastAsiaTheme="minorEastAsia" w:hAnsi="Segoe UI" w:cs="Segoe UI"/>
          <w:b/>
          <w:bCs/>
          <w:iCs/>
          <w:sz w:val="24"/>
          <w:szCs w:val="24"/>
          <w:lang w:val="en-IN" w:eastAsia="en-IN"/>
        </w:rPr>
      </w:pPr>
    </w:p>
    <w:p w14:paraId="2A2B353A" w14:textId="206A097E" w:rsidR="00AA09F9" w:rsidRPr="00960AA4" w:rsidRDefault="00AA09F9" w:rsidP="00AA09F9">
      <w:pPr>
        <w:rPr>
          <w:rFonts w:ascii="Segoe UI" w:eastAsiaTheme="minorEastAsia" w:hAnsi="Segoe UI" w:cs="Segoe UI"/>
          <w:iCs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960AA4">
        <w:rPr>
          <w:rFonts w:ascii="Segoe UI" w:eastAsiaTheme="minorEastAsia" w:hAnsi="Segoe UI" w:cs="Segoe UI"/>
          <w:iCs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1EFADA54" w14:textId="2509A37F" w:rsidR="00AA09F9" w:rsidRPr="00960AA4" w:rsidRDefault="005225E9" w:rsidP="005225E9">
      <w:pPr>
        <w:rPr>
          <w:rFonts w:ascii="Segoe UI" w:eastAsiaTheme="minorEastAsia" w:hAnsi="Segoe UI" w:cs="Segoe UI"/>
          <w:b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iCs/>
          <w:color w:val="1F4E79" w:themeColor="accent1" w:themeShade="80"/>
          <w:sz w:val="24"/>
          <w:szCs w:val="24"/>
          <w:lang w:val="en-IN" w:eastAsia="en-IN"/>
        </w:rPr>
        <w:t xml:space="preserve">a.  </w:t>
      </w:r>
      <m:oMath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u</m:t>
        </m:r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+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v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Segoe UI"/>
                <w:b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  <m:ctrlPr>
              <w:rPr>
                <w:rFonts w:ascii="Cambria Math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+</m:t>
        </m:r>
        <m:d>
          <m:dPr>
            <m:begChr m:val="["/>
            <m:endChr m:val="]"/>
            <m:ctrlPr>
              <w:rPr>
                <w:rFonts w:ascii="Cambria Math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1-2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-2+4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3+0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 </m:t>
        </m:r>
      </m:oMath>
    </w:p>
    <w:p w14:paraId="5D010668" w14:textId="535D9C82" w:rsidR="005225E9" w:rsidRPr="00960AA4" w:rsidRDefault="005225E9" w:rsidP="005225E9">
      <w:pPr>
        <w:rPr>
          <w:rFonts w:ascii="Segoe UI" w:eastAsiaTheme="minorEastAsia" w:hAnsi="Segoe UI" w:cs="Segoe UI"/>
          <w:bCs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b/>
          <w:color w:val="1F4E79" w:themeColor="accent1" w:themeShade="80"/>
          <w:sz w:val="24"/>
          <w:szCs w:val="24"/>
          <w:lang w:val="en-IN" w:eastAsia="en-IN"/>
        </w:rPr>
        <w:t xml:space="preserve">b. </w:t>
      </w:r>
      <m:oMath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u</m:t>
        </m:r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-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v=</m:t>
        </m:r>
        <m:d>
          <m:dPr>
            <m:begChr m:val="["/>
            <m:endChr m:val="]"/>
            <m:ctrlPr>
              <w:rPr>
                <w:rFonts w:ascii="Cambria Math" w:hAnsi="Cambria Math" w:cs="Segoe UI"/>
                <w:b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  <m:ctrlPr>
              <w:rPr>
                <w:rFonts w:ascii="Cambria Math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-</m:t>
        </m:r>
        <m:d>
          <m:dPr>
            <m:begChr m:val="["/>
            <m:endChr m:val="]"/>
            <m:ctrlPr>
              <w:rPr>
                <w:rFonts w:ascii="Cambria Math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1+2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-2-4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3-0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-6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</m:e>
        </m:d>
      </m:oMath>
    </w:p>
    <w:p w14:paraId="2971DC43" w14:textId="68E0150D" w:rsidR="005225E9" w:rsidRPr="00960AA4" w:rsidRDefault="005225E9" w:rsidP="005225E9">
      <w:pPr>
        <w:rPr>
          <w:rFonts w:ascii="Segoe UI" w:eastAsiaTheme="minorEastAsia" w:hAnsi="Segoe UI" w:cs="Segoe UI"/>
          <w:b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b/>
          <w:color w:val="1F4E79" w:themeColor="accent1" w:themeShade="80"/>
          <w:sz w:val="24"/>
          <w:szCs w:val="24"/>
          <w:lang w:val="en-IN" w:eastAsia="en-IN"/>
        </w:rPr>
        <w:t xml:space="preserve">c. </w:t>
      </w:r>
      <m:oMath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u</m:t>
        </m:r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-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v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+</m:t>
        </m:r>
        <m:r>
          <m:rPr>
            <m:sty m:val="p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3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w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Segoe UI"/>
                <w:b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  <m:ctrlPr>
              <w:rPr>
                <w:rFonts w:ascii="Cambria Math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-</m:t>
        </m:r>
        <m:d>
          <m:dPr>
            <m:begChr m:val="["/>
            <m:endChr m:val="]"/>
            <m:ctrlPr>
              <w:rPr>
                <w:rFonts w:ascii="Cambria Math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+3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1-2+6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-2-4+3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3-0-3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</m:m>
          </m:e>
        </m:d>
      </m:oMath>
    </w:p>
    <w:p w14:paraId="2063481C" w14:textId="002A6324" w:rsidR="005225E9" w:rsidRPr="00960AA4" w:rsidRDefault="005225E9" w:rsidP="005225E9">
      <w:pPr>
        <w:rPr>
          <w:rFonts w:ascii="Segoe UI" w:eastAsiaTheme="minorEastAsia" w:hAnsi="Segoe UI" w:cs="Segoe UI"/>
          <w:bCs/>
          <w:iCs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b/>
          <w:color w:val="1F4E79" w:themeColor="accent1" w:themeShade="80"/>
          <w:sz w:val="24"/>
          <w:szCs w:val="24"/>
          <w:lang w:val="en-IN" w:eastAsia="en-IN"/>
        </w:rPr>
        <w:t xml:space="preserve">d.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-3</m:t>
        </m:r>
        <m:d>
          <m:dPr>
            <m:ctrlPr>
              <w:rPr>
                <w:rFonts w:ascii="Cambria Math" w:eastAsiaTheme="minorEastAsia" w:hAnsi="Cambria Math" w:cs="Segoe UI"/>
                <w:b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u+v</m:t>
            </m:r>
          </m:e>
        </m:d>
        <m:r>
          <m:rPr>
            <m:sty m:val="bi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</m:t>
        </m:r>
        <m:r>
          <m:rPr>
            <m:sty m:val="b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w=</m:t>
        </m:r>
        <m:r>
          <m:rPr>
            <m:sty m:val="p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-3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  <m:ctrlPr>
              <w:rPr>
                <w:rFonts w:ascii="Cambria Math" w:eastAsiaTheme="minorEastAsia" w:hAnsi="Cambria Math" w:cs="Segoe UI"/>
                <w:bCs/>
                <w:i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i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i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3-2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-6-1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-9-1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i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-10</m:t>
                  </m:r>
                </m:e>
              </m:mr>
            </m:m>
          </m:e>
        </m:d>
      </m:oMath>
    </w:p>
    <w:p w14:paraId="4B7DE37B" w14:textId="725CECC8" w:rsidR="005C493C" w:rsidRPr="00960AA4" w:rsidRDefault="005C493C" w:rsidP="005225E9">
      <w:pPr>
        <w:rPr>
          <w:rFonts w:ascii="Segoe UI" w:eastAsiaTheme="minorEastAsia" w:hAnsi="Segoe UI" w:cs="Segoe UI"/>
          <w:iCs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iCs/>
          <w:color w:val="1F4E79" w:themeColor="accent1" w:themeShade="80"/>
          <w:sz w:val="24"/>
          <w:szCs w:val="24"/>
          <w:lang w:val="en-IN" w:eastAsia="en-IN"/>
        </w:rPr>
        <w:t xml:space="preserve">e.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2</m:t>
        </m:r>
        <m:r>
          <m:rPr>
            <m:sty m:val="b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u</m:t>
        </m:r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-3</m:t>
        </m:r>
        <m:d>
          <m:dPr>
            <m:ctrlPr>
              <w:rPr>
                <w:rFonts w:ascii="Cambria Math" w:eastAsiaTheme="minorEastAsia" w:hAnsi="Cambria Math" w:cs="Segoe UI"/>
                <w:i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v</m:t>
            </m:r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-2</m:t>
            </m:r>
            <m:r>
              <m:rPr>
                <m:sty m:val="b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w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2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-3</m:t>
        </m:r>
        <m:d>
          <m:dPr>
            <m:ctrlPr>
              <w:rPr>
                <w:rFonts w:ascii="Cambria Math" w:eastAsiaTheme="minorEastAsia" w:hAnsi="Cambria Math" w:cs="Segoe UI"/>
                <w:i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Segoe UI"/>
                    <w:i/>
                    <w:i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-2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4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0</m:t>
                      </m:r>
                    </m:e>
                  </m:mr>
                </m:m>
              </m:e>
            </m:d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-2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Segoe UI"/>
                    <w:i/>
                    <w:i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Segoe UI"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-1</m:t>
                      </m:r>
                    </m:e>
                  </m:mr>
                </m:m>
              </m:e>
            </m:d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i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6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-3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i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-6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i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</m:m>
          </m:e>
        </m:d>
      </m:oMath>
    </w:p>
    <w:p w14:paraId="2A7C2BB3" w14:textId="77648DA9" w:rsidR="005C493C" w:rsidRPr="00960AA4" w:rsidRDefault="005C493C" w:rsidP="005225E9">
      <w:pPr>
        <w:rPr>
          <w:rFonts w:ascii="Segoe UI" w:eastAsiaTheme="minorEastAsia" w:hAnsi="Segoe UI" w:cs="Segoe UI"/>
          <w:b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iCs/>
          <w:color w:val="1F4E79" w:themeColor="accent1" w:themeShade="80"/>
          <w:sz w:val="24"/>
          <w:szCs w:val="24"/>
          <w:lang w:val="en-IN" w:eastAsia="en-IN"/>
        </w:rPr>
        <w:t xml:space="preserve">f.  </w:t>
      </w:r>
      <m:oMath>
        <m:r>
          <m:rPr>
            <m:sty m:val="b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u</m:t>
        </m:r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.</m:t>
        </m:r>
        <m:r>
          <m:rPr>
            <m:sty m:val="b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v</m:t>
        </m:r>
        <m:r>
          <m:rPr>
            <m:sty m:val="bi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.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ctrlPr>
              <w:rPr>
                <w:rFonts w:ascii="Cambria Math" w:eastAsiaTheme="minorEastAsia" w:hAnsi="Cambria Math" w:cs="Segoe UI"/>
                <w:b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</m:t>
            </m:r>
          </m:e>
        </m:d>
        <m:d>
          <m:dPr>
            <m:ctrlPr>
              <w:rPr>
                <w:rFonts w:ascii="Cambria Math" w:eastAsiaTheme="minorEastAsia" w:hAnsi="Cambria Math" w:cs="Segoe UI"/>
                <w:b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-2</m:t>
            </m:r>
          </m:e>
        </m:d>
        <m:r>
          <m:rPr>
            <m:sty m:val="p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</m:t>
        </m:r>
        <m:d>
          <m:dPr>
            <m:ctrlPr>
              <w:rPr>
                <w:rFonts w:ascii="Cambria Math" w:eastAsiaTheme="minorEastAsia" w:hAnsi="Cambria Math" w:cs="Segoe UI"/>
                <w:b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-2</m:t>
            </m:r>
          </m:e>
        </m:d>
        <m:d>
          <m:dPr>
            <m:ctrlPr>
              <w:rPr>
                <w:rFonts w:ascii="Cambria Math" w:eastAsiaTheme="minorEastAsia" w:hAnsi="Cambria Math" w:cs="Segoe UI"/>
                <w:b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4</m:t>
            </m:r>
          </m:e>
        </m:d>
        <m:r>
          <m:rPr>
            <m:sty m:val="p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</m:t>
        </m:r>
        <m:d>
          <m:dPr>
            <m:ctrlPr>
              <w:rPr>
                <w:rFonts w:ascii="Cambria Math" w:eastAsiaTheme="minorEastAsia" w:hAnsi="Cambria Math" w:cs="Segoe UI"/>
                <w:b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e>
        </m:d>
        <m:d>
          <m:dPr>
            <m:ctrlPr>
              <w:rPr>
                <w:rFonts w:ascii="Cambria Math" w:eastAsiaTheme="minorEastAsia" w:hAnsi="Cambria Math" w:cs="Segoe UI"/>
                <w:b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0</m:t>
            </m:r>
          </m:e>
        </m:d>
        <m:r>
          <m:rPr>
            <m:sty m:val="p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=-10</m:t>
        </m:r>
        <m:r>
          <m:rPr>
            <m:sty m:val="b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 </m:t>
        </m:r>
      </m:oMath>
    </w:p>
    <w:p w14:paraId="122CEE8B" w14:textId="6634DEF0" w:rsidR="005C493C" w:rsidRPr="00960AA4" w:rsidRDefault="005C493C" w:rsidP="005225E9">
      <w:pPr>
        <w:rPr>
          <w:rFonts w:ascii="Segoe UI" w:eastAsiaTheme="minorEastAsia" w:hAnsi="Segoe UI" w:cs="Segoe UI"/>
          <w:bCs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b/>
          <w:color w:val="1F4E79" w:themeColor="accent1" w:themeShade="80"/>
          <w:sz w:val="24"/>
          <w:szCs w:val="24"/>
          <w:lang w:val="en-IN" w:eastAsia="en-IN"/>
        </w:rPr>
        <w:t xml:space="preserve">g.  </w:t>
      </w:r>
      <m:oMath>
        <m:r>
          <m:rPr>
            <m:sty m:val="bi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u.</m:t>
        </m:r>
        <m:d>
          <m:dPr>
            <m:ctrlPr>
              <w:rPr>
                <w:rFonts w:ascii="Cambria Math" w:eastAsiaTheme="minorEastAsia" w:hAnsi="Cambria Math" w:cs="Segoe UI"/>
                <w:b/>
                <w:bCs/>
                <w:i/>
                <w:i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v+w</m:t>
            </m:r>
          </m:e>
        </m:d>
      </m:oMath>
      <w:r w:rsidRPr="00960AA4">
        <w:rPr>
          <w:rFonts w:ascii="Segoe UI" w:eastAsiaTheme="minorEastAsia" w:hAnsi="Segoe UI" w:cs="Segoe UI"/>
          <w:iCs/>
          <w:color w:val="1F4E79" w:themeColor="accent1" w:themeShade="80"/>
          <w:sz w:val="24"/>
          <w:szCs w:val="24"/>
          <w:lang w:val="en-IN" w:eastAsia="en-IN"/>
        </w:rPr>
        <w:t>=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Segoe UI"/>
                <w:b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  <m:ctrlPr>
              <w:rPr>
                <w:rFonts w:ascii="Cambria Math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.</m:t>
        </m:r>
        <m:d>
          <m:dPr>
            <m:ctrlPr>
              <w:rPr>
                <w:rFonts w:ascii="Cambria Math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Segoe UI"/>
                        <w:bCs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-2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4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0</m:t>
                      </m:r>
                    </m:e>
                  </m:mr>
                </m:m>
              </m:e>
            </m:d>
            <m:r>
              <w:rPr>
                <w:rFonts w:ascii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Segoe UI"/>
                        <w:bCs/>
                        <w:i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2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-1</m:t>
                      </m:r>
                    </m:e>
                  </m:mr>
                </m:m>
              </m:e>
            </m:d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</m:oMath>
      <w:r w:rsidRPr="00960AA4">
        <w:rPr>
          <w:rFonts w:ascii="Segoe UI" w:eastAsiaTheme="minorEastAsia" w:hAnsi="Segoe UI" w:cs="Segoe UI"/>
          <w:bCs/>
          <w:iCs/>
          <w:color w:val="1F4E79" w:themeColor="accent1" w:themeShade="80"/>
          <w:sz w:val="24"/>
          <w:szCs w:val="24"/>
          <w:lang w:val="en-IN" w:eastAsia="en-IN"/>
        </w:rPr>
        <w:t>=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Segoe UI"/>
                <w:bCs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Cs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  <m:ctrlPr>
              <w:rPr>
                <w:rFonts w:ascii="Cambria Math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e>
        </m:d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.</m:t>
        </m:r>
        <m:d>
          <m:dPr>
            <m:begChr m:val="["/>
            <m:endChr m:val="]"/>
            <m:ctrlPr>
              <w:rPr>
                <w:rFonts w:ascii="Cambria Math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Cs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1</m:t>
            </m:r>
          </m:e>
        </m:d>
        <m:d>
          <m:dPr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0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</m:t>
        </m:r>
        <m:d>
          <m:dPr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-2</m:t>
            </m:r>
          </m:e>
        </m:d>
        <m:d>
          <m:dPr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5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+</m:t>
        </m:r>
        <m:d>
          <m:dPr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e>
        </m:d>
        <m:d>
          <m:dPr>
            <m:ctrlPr>
              <w:rPr>
                <w:rFonts w:ascii="Cambria Math" w:eastAsiaTheme="minorEastAsia" w:hAnsi="Cambria Math" w:cs="Segoe UI"/>
                <w:bCs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-1</m:t>
            </m:r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=-13</m:t>
        </m:r>
      </m:oMath>
    </w:p>
    <w:p w14:paraId="13CC836B" w14:textId="27DA53E0" w:rsidR="007029B6" w:rsidRDefault="007029B6" w:rsidP="005225E9">
      <w:pPr>
        <w:rPr>
          <w:rFonts w:ascii="Segoe UI" w:eastAsiaTheme="minorEastAsia" w:hAnsi="Segoe UI" w:cs="Segoe UI"/>
          <w:b/>
          <w:sz w:val="24"/>
          <w:szCs w:val="24"/>
          <w:lang w:val="en-IN" w:eastAsia="en-IN"/>
        </w:rPr>
      </w:pPr>
    </w:p>
    <w:p w14:paraId="7DD06E18" w14:textId="401C97FD" w:rsidR="007029B6" w:rsidRDefault="007029B6" w:rsidP="005225E9">
      <w:pPr>
        <w:rPr>
          <w:rFonts w:ascii="Segoe UI" w:eastAsiaTheme="minorEastAsia" w:hAnsi="Segoe UI" w:cs="Segoe UI"/>
          <w:b/>
          <w:sz w:val="24"/>
          <w:szCs w:val="24"/>
          <w:lang w:val="en-IN" w:eastAsia="en-IN"/>
        </w:rPr>
      </w:pPr>
    </w:p>
    <w:p w14:paraId="23FF95C3" w14:textId="77777777" w:rsidR="007029B6" w:rsidRPr="005C493C" w:rsidRDefault="007029B6" w:rsidP="005225E9">
      <w:pPr>
        <w:rPr>
          <w:rFonts w:ascii="Segoe UI" w:eastAsiaTheme="minorEastAsia" w:hAnsi="Segoe UI" w:cs="Segoe UI"/>
          <w:iCs/>
          <w:sz w:val="24"/>
          <w:szCs w:val="24"/>
          <w:lang w:val="en-IN" w:eastAsia="en-IN"/>
        </w:rPr>
      </w:pPr>
    </w:p>
    <w:p w14:paraId="21384419" w14:textId="5777C18A" w:rsidR="00607DB1" w:rsidRPr="00607DB1" w:rsidRDefault="00607DB1" w:rsidP="00607DB1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Given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vectors  a</w:t>
      </w:r>
      <w:proofErr w:type="gramEnd"/>
      <w:r>
        <w:rPr>
          <w:rFonts w:ascii="Segoe UI" w:hAnsi="Segoe UI" w:cs="Segoe UI"/>
          <w:sz w:val="24"/>
          <w:szCs w:val="24"/>
          <w:lang w:val="en-IN" w:eastAsia="en-IN"/>
        </w:rPr>
        <w:t xml:space="preserve">= </w:t>
      </w:r>
      <m:oMath>
        <m:r>
          <m:rPr>
            <m:sty m:val="p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6</m:t>
        </m:r>
        <m:r>
          <m:rPr>
            <m:sty m:val="b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i</m:t>
        </m:r>
        <m:r>
          <m:rPr>
            <m:sty m:val="p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-5</m:t>
        </m:r>
        <m:r>
          <m:rPr>
            <m:sty m:val="b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j</m:t>
        </m:r>
        <m:r>
          <m:rPr>
            <m:sty m:val="p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+3</m:t>
        </m:r>
        <m:r>
          <m:rPr>
            <m:sty m:val="b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k</m:t>
        </m:r>
      </m:oMath>
      <w:r w:rsidRPr="00607DB1">
        <w:rPr>
          <w:rFonts w:ascii="Segoe UI" w:hAnsi="Segoe UI" w:cs="Segoe UI"/>
          <w:sz w:val="24"/>
          <w:szCs w:val="24"/>
          <w:lang w:val="en-IN" w:eastAsia="en-IN"/>
        </w:rPr>
        <w:t xml:space="preserve"> and </w:t>
      </w: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b</m:t>
        </m:r>
        <m:r>
          <m:rPr>
            <m:sty m:val="p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=2</m:t>
        </m:r>
        <m:r>
          <m:rPr>
            <m:sty m:val="b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i</m:t>
        </m:r>
        <m:r>
          <m:rPr>
            <m:sty m:val="p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+3</m:t>
        </m:r>
        <m:r>
          <m:rPr>
            <m:sty m:val="b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j</m:t>
        </m:r>
        <m:r>
          <m:rPr>
            <m:sty m:val="p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-6</m:t>
        </m:r>
        <m:r>
          <m:rPr>
            <m:sty m:val="b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k</m:t>
        </m:r>
      </m:oMath>
      <w:r w:rsidRPr="00607DB1">
        <w:rPr>
          <w:rFonts w:ascii="Segoe UI" w:hAnsi="Segoe UI" w:cs="Segoe UI"/>
          <w:sz w:val="24"/>
          <w:szCs w:val="24"/>
          <w:lang w:val="en-IN" w:eastAsia="en-IN"/>
        </w:rPr>
        <w:t xml:space="preserve">. </w:t>
      </w:r>
    </w:p>
    <w:p w14:paraId="65C672F4" w14:textId="06994655" w:rsidR="00D709D6" w:rsidRPr="00607DB1" w:rsidRDefault="00607DB1" w:rsidP="00607DB1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Find the dot product.</w:t>
      </w:r>
    </w:p>
    <w:p w14:paraId="412BD6CA" w14:textId="21FF9441" w:rsidR="00607DB1" w:rsidRPr="00607DB1" w:rsidRDefault="00607DB1" w:rsidP="00607DB1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A vector </w:t>
      </w: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c=2i+3j-λk</m:t>
        </m:r>
      </m:oMath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. Find the value of </w:t>
      </w: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λ</m:t>
        </m:r>
      </m:oMath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 </w:t>
      </w:r>
      <w:proofErr w:type="gramStart"/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if</w:t>
      </w:r>
      <w:proofErr w:type="gramEnd"/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 </w:t>
      </w:r>
    </w:p>
    <w:p w14:paraId="534BBB0E" w14:textId="4079590D" w:rsidR="00607DB1" w:rsidRPr="00607DB1" w:rsidRDefault="00607DB1" w:rsidP="00607DB1">
      <w:pPr>
        <w:pStyle w:val="ListParagraph"/>
        <w:numPr>
          <w:ilvl w:val="2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c is perpendicular to a</w:t>
      </w:r>
    </w:p>
    <w:p w14:paraId="38510BC7" w14:textId="26680085" w:rsidR="00607DB1" w:rsidRPr="00607DB1" w:rsidRDefault="00607DB1" w:rsidP="00607DB1">
      <w:pPr>
        <w:pStyle w:val="ListParagraph"/>
        <w:numPr>
          <w:ilvl w:val="2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c is perpendicular to </w:t>
      </w:r>
      <w:proofErr w:type="gramStart"/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b</w:t>
      </w:r>
      <w:proofErr w:type="gramEnd"/>
    </w:p>
    <w:p w14:paraId="16D3C20F" w14:textId="1F210CF1" w:rsidR="00607DB1" w:rsidRDefault="00607DB1" w:rsidP="00607DB1">
      <w:pPr>
        <w:pStyle w:val="ListParagraph"/>
        <w:ind w:left="1620"/>
        <w:rPr>
          <w:rFonts w:ascii="Segoe UI" w:hAnsi="Segoe UI" w:cs="Segoe UI"/>
          <w:sz w:val="24"/>
          <w:szCs w:val="24"/>
          <w:lang w:val="en-IN" w:eastAsia="en-IN"/>
        </w:rPr>
      </w:pPr>
    </w:p>
    <w:p w14:paraId="51FA4EBE" w14:textId="62E6812F" w:rsidR="007029B6" w:rsidRPr="00960AA4" w:rsidRDefault="007029B6" w:rsidP="007029B6">
      <w:pPr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960AA4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3FF6D2FF" w14:textId="0D297317" w:rsidR="007029B6" w:rsidRPr="00960AA4" w:rsidRDefault="007029B6" w:rsidP="007029B6">
      <w:pPr>
        <w:pStyle w:val="ListParagraph"/>
        <w:numPr>
          <w:ilvl w:val="0"/>
          <w:numId w:val="14"/>
        </w:num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proofErr w:type="spellStart"/>
      <w:proofErr w:type="gramStart"/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a</w:t>
      </w:r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.b</w:t>
      </w:r>
      <w:proofErr w:type="spellEnd"/>
      <w:proofErr w:type="gramEnd"/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= </w:t>
      </w:r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(</w:t>
      </w:r>
      <m:oMath>
        <m:r>
          <m:rPr>
            <m:sty m:val="p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6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i</m:t>
        </m:r>
        <m:r>
          <m:rPr>
            <m:sty m:val="p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-5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j</m:t>
        </m:r>
        <m:r>
          <m:rPr>
            <m:sty m:val="p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+3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k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).(</m:t>
        </m:r>
        <m:r>
          <m:rPr>
            <m:sty m:val="p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2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i</m:t>
        </m:r>
        <m:r>
          <m:rPr>
            <m:sty m:val="p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+3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j</m:t>
        </m:r>
        <m:r>
          <m:rPr>
            <m:sty m:val="p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-6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k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)=(6)(2)+(-5)(3)+(3)(-6)=-21</m:t>
        </m:r>
      </m:oMath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.</w:t>
      </w:r>
    </w:p>
    <w:p w14:paraId="0A30EBC9" w14:textId="07BD628C" w:rsidR="007029B6" w:rsidRPr="00960AA4" w:rsidRDefault="007029B6" w:rsidP="007029B6">
      <w:pPr>
        <w:pStyle w:val="ListParagraph"/>
        <w:numPr>
          <w:ilvl w:val="0"/>
          <w:numId w:val="14"/>
        </w:num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If c is perpendicular to a then </w:t>
      </w:r>
      <w:proofErr w:type="spellStart"/>
      <w:proofErr w:type="gramStart"/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c.a</w:t>
      </w:r>
      <w:proofErr w:type="spellEnd"/>
      <w:proofErr w:type="gramEnd"/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=0</w:t>
      </w:r>
    </w:p>
    <w:p w14:paraId="2083A2F7" w14:textId="77777777" w:rsidR="007029B6" w:rsidRPr="00960AA4" w:rsidRDefault="007029B6" w:rsidP="007029B6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Or </w:t>
      </w:r>
    </w:p>
    <w:p w14:paraId="077A4352" w14:textId="5915484D" w:rsidR="007029B6" w:rsidRPr="00960AA4" w:rsidRDefault="007029B6" w:rsidP="007029B6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e>
          </m:d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e>
          </m:d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-5</m:t>
              </m:r>
            </m:e>
          </m:d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e>
          </m:d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e>
          </m:d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</m:t>
              </m:r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λ</m:t>
              </m: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</m:t>
          </m:r>
        </m:oMath>
      </m:oMathPara>
    </w:p>
    <w:p w14:paraId="317E7E42" w14:textId="1E37AC6F" w:rsidR="007029B6" w:rsidRPr="00960AA4" w:rsidRDefault="007029B6" w:rsidP="007029B6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vertAlign w:val="subscript"/>
              <w:lang w:val="en-IN" w:eastAsia="en-IN"/>
            </w:rPr>
            <m:t>12-15-3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λ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</m:t>
          </m:r>
        </m:oMath>
      </m:oMathPara>
    </w:p>
    <w:p w14:paraId="58DEE4E8" w14:textId="64EED89C" w:rsidR="007029B6" w:rsidRPr="00960AA4" w:rsidRDefault="007029B6" w:rsidP="007029B6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vertAlign w:val="subscript"/>
              <w:lang w:val="en-IN" w:eastAsia="en-IN"/>
            </w:rPr>
            <m:t>-3-3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λ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</m:t>
          </m:r>
        </m:oMath>
      </m:oMathPara>
    </w:p>
    <w:p w14:paraId="39F8D714" w14:textId="10BB858A" w:rsidR="007029B6" w:rsidRPr="00960AA4" w:rsidRDefault="007029B6" w:rsidP="007029B6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λ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=-1</m:t>
          </m:r>
        </m:oMath>
      </m:oMathPara>
    </w:p>
    <w:p w14:paraId="04FEA786" w14:textId="729FD910" w:rsidR="007029B6" w:rsidRPr="00960AA4" w:rsidRDefault="007029B6" w:rsidP="007029B6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If c is perpendicular to b, then </w:t>
      </w:r>
      <w:proofErr w:type="spellStart"/>
      <w:proofErr w:type="gramStart"/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c.b</w:t>
      </w:r>
      <w:proofErr w:type="spellEnd"/>
      <w:proofErr w:type="gramEnd"/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=0</w:t>
      </w:r>
    </w:p>
    <w:p w14:paraId="7683B366" w14:textId="77777777" w:rsidR="007029B6" w:rsidRPr="00960AA4" w:rsidRDefault="007029B6" w:rsidP="007029B6">
      <w:pPr>
        <w:pStyle w:val="ListParagraph"/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Or</w:t>
      </w:r>
    </w:p>
    <w:p w14:paraId="52B1B3D0" w14:textId="660E47AB" w:rsidR="007029B6" w:rsidRPr="00960AA4" w:rsidRDefault="007029B6" w:rsidP="007029B6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e>
          </m:d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e>
          </m:d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e>
          </m:d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3</m:t>
              </m:r>
            </m:e>
          </m:d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</m:t>
          </m:r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-6</m:t>
              </m:r>
            </m:e>
          </m:d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-λ</m:t>
              </m: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</m:t>
          </m:r>
        </m:oMath>
      </m:oMathPara>
    </w:p>
    <w:p w14:paraId="064C0EE1" w14:textId="04C35BCB" w:rsidR="007029B6" w:rsidRPr="00960AA4" w:rsidRDefault="007029B6" w:rsidP="007029B6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vertAlign w:val="subscript"/>
              <w:lang w:val="en-IN" w:eastAsia="en-IN"/>
            </w:rPr>
            <m:t>4+9+6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λ=0</m:t>
          </m:r>
        </m:oMath>
      </m:oMathPara>
    </w:p>
    <w:p w14:paraId="2EE378D3" w14:textId="4C770117" w:rsidR="007029B6" w:rsidRPr="00960AA4" w:rsidRDefault="007029B6" w:rsidP="007029B6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vertAlign w:val="subscript"/>
              <w:lang w:val="en-IN" w:eastAsia="en-IN"/>
            </w:rPr>
            <m:t>1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vertAlign w:val="subscript"/>
              <w:lang w:val="en-IN" w:eastAsia="en-IN"/>
            </w:rPr>
            <m:t>3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vertAlign w:val="subscript"/>
              <w:lang w:val="en-IN" w:eastAsia="en-IN"/>
            </w:rPr>
            <m:t>+6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λ=0</m:t>
          </m:r>
        </m:oMath>
      </m:oMathPara>
    </w:p>
    <w:p w14:paraId="679EFB22" w14:textId="698D25D2" w:rsidR="007029B6" w:rsidRPr="00960AA4" w:rsidRDefault="007029B6" w:rsidP="007029B6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6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λ=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1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3 or 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λ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=-</m:t>
          </m:r>
          <m:f>
            <m:f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Pr>
            <m:num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13</m:t>
              </m:r>
            </m:num>
            <m:den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6</m:t>
              </m:r>
            </m:den>
          </m:f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 xml:space="preserve"> </m:t>
          </m:r>
        </m:oMath>
      </m:oMathPara>
    </w:p>
    <w:p w14:paraId="795741C1" w14:textId="77777777" w:rsidR="007029B6" w:rsidRPr="007029B6" w:rsidRDefault="007029B6" w:rsidP="007029B6">
      <w:pPr>
        <w:pStyle w:val="ListParagraph"/>
        <w:rPr>
          <w:rFonts w:ascii="Segoe UI" w:eastAsiaTheme="minorEastAsia" w:hAnsi="Segoe UI" w:cs="Segoe UI"/>
          <w:sz w:val="24"/>
          <w:szCs w:val="24"/>
          <w:vertAlign w:val="subscript"/>
          <w:lang w:val="en-IN" w:eastAsia="en-IN"/>
        </w:rPr>
      </w:pPr>
    </w:p>
    <w:p w14:paraId="797F352A" w14:textId="20278FFC" w:rsidR="007029B6" w:rsidRDefault="007029B6" w:rsidP="00607DB1">
      <w:pPr>
        <w:pStyle w:val="ListParagraph"/>
        <w:ind w:left="1620"/>
        <w:rPr>
          <w:rFonts w:ascii="Segoe UI" w:hAnsi="Segoe UI" w:cs="Segoe UI"/>
          <w:sz w:val="24"/>
          <w:szCs w:val="24"/>
          <w:lang w:val="en-IN" w:eastAsia="en-IN"/>
        </w:rPr>
      </w:pPr>
    </w:p>
    <w:p w14:paraId="28CB769D" w14:textId="77777777" w:rsidR="007029B6" w:rsidRPr="00607DB1" w:rsidRDefault="007029B6" w:rsidP="00607DB1">
      <w:pPr>
        <w:pStyle w:val="ListParagraph"/>
        <w:ind w:left="1620"/>
        <w:rPr>
          <w:rFonts w:ascii="Segoe UI" w:hAnsi="Segoe UI" w:cs="Segoe UI"/>
          <w:sz w:val="24"/>
          <w:szCs w:val="24"/>
          <w:lang w:val="en-IN" w:eastAsia="en-IN"/>
        </w:rPr>
      </w:pPr>
    </w:p>
    <w:p w14:paraId="05C26A7D" w14:textId="712DA4A0" w:rsidR="00D709D6" w:rsidRPr="00D709D6" w:rsidRDefault="00994FED" w:rsidP="005C08B3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Given the matrix A and the eigenvector v, find the corresponding eigenvalue directly by solving </w:t>
      </w: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A</m:t>
        </m:r>
        <m:r>
          <m:rPr>
            <m:sty m:val="b"/>
          </m:rPr>
          <w:rPr>
            <w:rFonts w:ascii="Cambria Math" w:hAnsi="Cambria Math" w:cs="Segoe UI"/>
            <w:sz w:val="24"/>
            <w:szCs w:val="24"/>
            <w:lang w:val="en-IN" w:eastAsia="en-IN"/>
          </w:rPr>
          <m:t>v</m:t>
        </m:r>
        <m:r>
          <w:rPr>
            <w:rFonts w:ascii="Cambria Math" w:hAnsi="Cambria Math" w:cs="Segoe UI"/>
            <w:sz w:val="24"/>
            <w:szCs w:val="24"/>
            <w:lang w:val="en-IN" w:eastAsia="en-IN"/>
          </w:rPr>
          <m:t>=λ</m:t>
        </m:r>
        <m:r>
          <m:rPr>
            <m:sty m:val="b"/>
          </m:rP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v</m:t>
        </m:r>
      </m:oMath>
    </w:p>
    <w:p w14:paraId="7C51E475" w14:textId="4C821893" w:rsidR="001434A7" w:rsidRDefault="00651F01" w:rsidP="00651F01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A=</m:t>
        </m:r>
        <m:d>
          <m:dPr>
            <m:begChr m:val="["/>
            <m:endChr m:val="]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</m:m>
          </m:e>
        </m:d>
        <m:r>
          <w:rPr>
            <w:rFonts w:ascii="Cambria Math" w:hAnsi="Cambria Math" w:cs="Segoe UI"/>
            <w:sz w:val="24"/>
            <w:szCs w:val="24"/>
            <w:lang w:val="en-IN" w:eastAsia="en-IN"/>
          </w:rPr>
          <m:t>v=</m:t>
        </m:r>
        <m:d>
          <m:dPr>
            <m:begChr m:val="["/>
            <m:endChr m:val="]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</m:m>
          </m:e>
        </m:d>
      </m:oMath>
    </w:p>
    <w:p w14:paraId="24DCFA7B" w14:textId="4248D119" w:rsidR="00651F01" w:rsidRDefault="00651F01" w:rsidP="00651F01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A=</m:t>
        </m:r>
        <m:d>
          <m:dPr>
            <m:begChr m:val="["/>
            <m:endChr m:val="]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-3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-2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-3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 w:cs="Segoe UI"/>
            <w:sz w:val="24"/>
            <w:szCs w:val="24"/>
            <w:lang w:val="en-IN" w:eastAsia="en-IN"/>
          </w:rPr>
          <m:t xml:space="preserve">   v=</m:t>
        </m:r>
        <m:d>
          <m:dPr>
            <m:begChr m:val="["/>
            <m:endChr m:val="]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</m:m>
          </m:e>
        </m:d>
      </m:oMath>
    </w:p>
    <w:p w14:paraId="64CC2A0F" w14:textId="684A5C04" w:rsidR="00D709D6" w:rsidRDefault="00D709D6" w:rsidP="00D709D6">
      <w:pPr>
        <w:pStyle w:val="ListParagraph"/>
        <w:ind w:firstLine="360"/>
        <w:rPr>
          <w:rFonts w:ascii="Segoe UI" w:hAnsi="Segoe UI" w:cs="Segoe UI"/>
          <w:sz w:val="24"/>
          <w:szCs w:val="24"/>
          <w:lang w:val="en-IN" w:eastAsia="en-IN"/>
        </w:rPr>
      </w:pPr>
    </w:p>
    <w:p w14:paraId="07B8F15B" w14:textId="3606469E" w:rsidR="00651F01" w:rsidRPr="00960AA4" w:rsidRDefault="007029B6" w:rsidP="00D709D6">
      <w:pPr>
        <w:pStyle w:val="ListParagraph"/>
        <w:ind w:firstLine="360"/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960AA4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29CFFD1B" w14:textId="6EB04C3C" w:rsidR="007029B6" w:rsidRPr="00960AA4" w:rsidRDefault="007029B6" w:rsidP="007029B6">
      <w:pPr>
        <w:ind w:left="720" w:firstLine="360"/>
        <w:rPr>
          <w:rFonts w:ascii="Segoe UI" w:eastAsiaTheme="minorEastAsia" w:hAnsi="Segoe UI" w:cs="Segoe UI"/>
          <w:b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a. </w:t>
      </w:r>
      <m:oMath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A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v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Segoe UI"/>
                <w:b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 w:cs="Segoe UI"/>
                <w:b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</m:m>
          </m:e>
        </m:d>
        <m:r>
          <m:rPr>
            <m:sty m:val="bi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Segoe UI"/>
                <w:b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</m:mr>
            </m:m>
          </m:e>
        </m:d>
        <m:r>
          <m:rPr>
            <m:sty m:val="bi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=-2</m:t>
        </m:r>
        <m:d>
          <m:dPr>
            <m:begChr m:val="["/>
            <m:endChr m:val="]"/>
            <m:ctrlPr>
              <w:rPr>
                <w:rFonts w:ascii="Cambria Math" w:hAnsi="Cambria Math" w:cs="Segoe UI"/>
                <w:b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</m:m>
          </m:e>
        </m:d>
      </m:oMath>
    </w:p>
    <w:p w14:paraId="7C69841E" w14:textId="04A30557" w:rsidR="007029B6" w:rsidRPr="00960AA4" w:rsidRDefault="007029B6" w:rsidP="007029B6">
      <w:pPr>
        <w:ind w:left="720" w:firstLine="36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proofErr w:type="gramStart"/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Therefore</w:t>
      </w:r>
      <w:proofErr w:type="gramEnd"/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corresponding eigenvalue =-2</w:t>
      </w:r>
    </w:p>
    <w:p w14:paraId="4C569FE0" w14:textId="7D107B6C" w:rsidR="007029B6" w:rsidRPr="00960AA4" w:rsidRDefault="007029B6" w:rsidP="00D709D6">
      <w:pPr>
        <w:pStyle w:val="ListParagraph"/>
        <w:ind w:firstLine="360"/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7C5BCD80" w14:textId="64ADF404" w:rsidR="007029B6" w:rsidRPr="00960AA4" w:rsidRDefault="007029B6" w:rsidP="007029B6">
      <w:pPr>
        <w:ind w:left="720" w:firstLine="360"/>
        <w:rPr>
          <w:rFonts w:ascii="Segoe UI" w:eastAsiaTheme="minorEastAsia" w:hAnsi="Segoe UI" w:cs="Segoe UI"/>
          <w:b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b. </w:t>
      </w:r>
      <m:oMath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A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v</m:t>
        </m:r>
        <m:r>
          <m:rPr>
            <m:sty m:val="b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Segoe UI"/>
                <w:b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-3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-3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 w:cs="Segoe UI"/>
                <w:b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</m:m>
          </m:e>
        </m:d>
        <m:r>
          <m:rPr>
            <m:sty m:val="bi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Segoe UI"/>
                <w:b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</m:m>
          </m:e>
        </m:d>
        <m:r>
          <m:rPr>
            <m:sty m:val="bi"/>
          </m:rP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=0</m:t>
        </m:r>
        <m:d>
          <m:dPr>
            <m:begChr m:val="["/>
            <m:endChr m:val="]"/>
            <m:ctrlPr>
              <w:rPr>
                <w:rFonts w:ascii="Cambria Math" w:hAnsi="Cambria Math" w:cs="Segoe UI"/>
                <w:b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b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</m:m>
          </m:e>
        </m:d>
      </m:oMath>
    </w:p>
    <w:p w14:paraId="007732B8" w14:textId="0F1ECAC4" w:rsidR="00DF58F6" w:rsidRPr="00960AA4" w:rsidRDefault="00DF58F6" w:rsidP="007029B6">
      <w:pPr>
        <w:ind w:left="720" w:firstLine="360"/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The corresponding eigenvalue =0</w:t>
      </w:r>
    </w:p>
    <w:p w14:paraId="2B556DDD" w14:textId="076474A8" w:rsidR="00DF58F6" w:rsidRDefault="00DF58F6" w:rsidP="007029B6">
      <w:pPr>
        <w:ind w:left="720" w:firstLine="360"/>
        <w:rPr>
          <w:rFonts w:ascii="Segoe UI" w:hAnsi="Segoe UI" w:cs="Segoe UI"/>
          <w:sz w:val="24"/>
          <w:szCs w:val="24"/>
          <w:lang w:val="en-IN" w:eastAsia="en-IN"/>
        </w:rPr>
      </w:pPr>
    </w:p>
    <w:p w14:paraId="33DBFB71" w14:textId="77777777" w:rsidR="00DF58F6" w:rsidRPr="007029B6" w:rsidRDefault="00DF58F6" w:rsidP="007029B6">
      <w:pPr>
        <w:ind w:left="720" w:firstLine="360"/>
        <w:rPr>
          <w:rFonts w:ascii="Segoe UI" w:hAnsi="Segoe UI" w:cs="Segoe UI"/>
          <w:sz w:val="24"/>
          <w:szCs w:val="24"/>
          <w:lang w:val="en-IN" w:eastAsia="en-IN"/>
        </w:rPr>
      </w:pPr>
    </w:p>
    <w:p w14:paraId="246487DC" w14:textId="6C64B59F" w:rsidR="00651F01" w:rsidRDefault="00651F01" w:rsidP="007069EE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Given the matrix A,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find</w:t>
      </w:r>
      <w:proofErr w:type="gramEnd"/>
    </w:p>
    <w:p w14:paraId="6E988E85" w14:textId="20980719" w:rsidR="00651F01" w:rsidRDefault="00651F01" w:rsidP="00651F01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characteristic equation for </w:t>
      </w:r>
      <w:proofErr w:type="spellStart"/>
      <w:r>
        <w:rPr>
          <w:rFonts w:ascii="Segoe UI" w:hAnsi="Segoe UI" w:cs="Segoe UI"/>
          <w:sz w:val="24"/>
          <w:szCs w:val="24"/>
          <w:lang w:val="en-IN" w:eastAsia="en-IN"/>
        </w:rPr>
        <w:t>A</w:t>
      </w:r>
      <w:r w:rsidR="00E842BB">
        <w:rPr>
          <w:rFonts w:ascii="Segoe UI" w:hAnsi="Segoe UI" w:cs="Segoe UI"/>
          <w:sz w:val="24"/>
          <w:szCs w:val="24"/>
          <w:lang w:val="en-IN" w:eastAsia="en-IN"/>
        </w:rPr>
        <w:t>λ</w:t>
      </w:r>
      <w:proofErr w:type="spellEnd"/>
    </w:p>
    <w:p w14:paraId="0C3313D9" w14:textId="2ADE8438" w:rsidR="00651F01" w:rsidRDefault="00651F01" w:rsidP="00651F01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The eigenvalues of A</w:t>
      </w:r>
    </w:p>
    <w:p w14:paraId="35832CCA" w14:textId="3412081C" w:rsidR="00651F01" w:rsidRDefault="00651F01" w:rsidP="00651F01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eigenvectors corresponding to each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eigenvalue</w:t>
      </w:r>
      <w:proofErr w:type="gramEnd"/>
    </w:p>
    <w:p w14:paraId="32CDD6A4" w14:textId="77777777" w:rsidR="00651F01" w:rsidRDefault="00651F01" w:rsidP="00651F01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2432F0C3" w14:textId="49EDD326" w:rsidR="00651F01" w:rsidRPr="00651F01" w:rsidRDefault="00651F01" w:rsidP="00651F01">
      <w:pPr>
        <w:pStyle w:val="ListParagraph"/>
        <w:numPr>
          <w:ilvl w:val="2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A=</m:t>
        </m:r>
        <m:d>
          <m:dPr>
            <m:begChr m:val="["/>
            <m:endChr m:val="]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-2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-3</m:t>
                  </m:r>
                </m:e>
              </m:mr>
            </m:m>
          </m:e>
        </m:d>
      </m:oMath>
    </w:p>
    <w:p w14:paraId="43CA2528" w14:textId="68AB3646" w:rsidR="00651F01" w:rsidRPr="00651F01" w:rsidRDefault="00651F01" w:rsidP="00651F01">
      <w:pPr>
        <w:pStyle w:val="ListParagraph"/>
        <w:numPr>
          <w:ilvl w:val="2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hAnsi="Cambria Math" w:cs="Segoe UI"/>
                      <w:sz w:val="24"/>
                      <w:szCs w:val="24"/>
                      <w:lang w:val="en-IN" w:eastAsia="en-IN"/>
                    </w:rPr>
                    <m:t>-3</m:t>
                  </m:r>
                </m:e>
              </m:mr>
            </m:m>
          </m:e>
        </m:d>
      </m:oMath>
    </w:p>
    <w:p w14:paraId="0B4E1D52" w14:textId="27EA20BB" w:rsidR="00651F01" w:rsidRDefault="00651F01" w:rsidP="00651F01">
      <w:pPr>
        <w:pStyle w:val="ListParagraph"/>
        <w:numPr>
          <w:ilvl w:val="2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A=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</m:mr>
            </m:m>
          </m:e>
        </m:d>
      </m:oMath>
    </w:p>
    <w:p w14:paraId="5BF674FB" w14:textId="1B0DBA62" w:rsidR="00651F01" w:rsidRPr="00651F01" w:rsidRDefault="00651F01" w:rsidP="00651F01">
      <w:pPr>
        <w:pStyle w:val="ListParagraph"/>
        <w:numPr>
          <w:ilvl w:val="2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>A=</m:t>
        </m:r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Segoe UI"/>
                      <w:sz w:val="24"/>
                      <w:szCs w:val="24"/>
                      <w:lang w:val="en-IN" w:eastAsia="en-IN"/>
                    </w:rPr>
                    <m:t>0</m:t>
                  </m:r>
                </m:e>
              </m:mr>
            </m:m>
          </m:e>
        </m:d>
      </m:oMath>
    </w:p>
    <w:p w14:paraId="339BC7AD" w14:textId="58F0B311" w:rsidR="00651F01" w:rsidRDefault="00651F01" w:rsidP="00651F01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25128020" w14:textId="388756F4" w:rsidR="00CE7055" w:rsidRPr="00960AA4" w:rsidRDefault="00CE7055" w:rsidP="00651F01">
      <w:pPr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</w:pPr>
      <w:r w:rsidRPr="00960AA4">
        <w:rPr>
          <w:rFonts w:ascii="Segoe UI" w:hAnsi="Segoe UI" w:cs="Segoe UI"/>
          <w:color w:val="1F4E79" w:themeColor="accent1" w:themeShade="80"/>
          <w:sz w:val="24"/>
          <w:szCs w:val="24"/>
          <w:u w:val="single"/>
          <w:lang w:val="en-IN" w:eastAsia="en-IN"/>
        </w:rPr>
        <w:t>Solution</w:t>
      </w:r>
    </w:p>
    <w:p w14:paraId="3B1F9D9E" w14:textId="67DFFA14" w:rsidR="00CE7055" w:rsidRPr="00960AA4" w:rsidRDefault="00E842BB" w:rsidP="00E842BB">
      <w:pPr>
        <w:pStyle w:val="ListParagraph"/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bookmarkStart w:id="0" w:name="_Hlk73898802"/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i.  </m:t>
        </m:r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A-λI</m:t>
        </m:r>
        <w:bookmarkEnd w:id="0"/>
        <m:r>
          <w:rPr>
            <w:rFonts w:ascii="Cambria Math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-2-λ</m:t>
                  </m:r>
                </m:e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3</m:t>
                  </m:r>
                </m:e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-3-λ</m:t>
                  </m:r>
                </m:e>
              </m:mr>
            </m:m>
          </m:e>
        </m:d>
      </m:oMath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</w:t>
      </w:r>
    </w:p>
    <w:p w14:paraId="48770434" w14:textId="0832E96A" w:rsidR="00E842BB" w:rsidRPr="00960AA4" w:rsidRDefault="00E842BB" w:rsidP="00E842BB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func>
            <m:funcPr>
              <m:ctrlP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dPr>
                <m:e>
                  <m:r>
                    <w:rPr>
                      <w:rFonts w:ascii="Cambria Math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A-λI</m:t>
                  </m:r>
                </m:e>
              </m:d>
            </m:e>
          </m:func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</m:t>
          </m:r>
        </m:oMath>
      </m:oMathPara>
    </w:p>
    <w:p w14:paraId="243135BE" w14:textId="7171600D" w:rsidR="00E842BB" w:rsidRPr="00960AA4" w:rsidRDefault="00E842BB" w:rsidP="00E842BB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-2-λ</m:t>
              </m:r>
            </m:e>
          </m:d>
          <m:d>
            <m:dPr>
              <m:ctrlPr>
                <w:rPr>
                  <w:rFonts w:ascii="Cambria Math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r>
                <w:rPr>
                  <w:rFonts w:ascii="Cambria Math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-3-</m:t>
              </m:r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λ</m:t>
              </m: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-6=0</m:t>
          </m:r>
        </m:oMath>
      </m:oMathPara>
    </w:p>
    <w:p w14:paraId="257EBD93" w14:textId="2145DC8B" w:rsidR="00E842BB" w:rsidRPr="00960AA4" w:rsidRDefault="00E842BB" w:rsidP="00E842BB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λ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+5λ+6-6=0</m:t>
          </m:r>
        </m:oMath>
      </m:oMathPara>
    </w:p>
    <w:p w14:paraId="12BA02EC" w14:textId="46CB939E" w:rsidR="00E842BB" w:rsidRPr="00960AA4" w:rsidRDefault="00E842BB" w:rsidP="00E842BB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sSup>
            <m:sSupPr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λ</m:t>
              </m:r>
            </m:e>
            <m:sup>
              <m:r>
                <w:rPr>
                  <w:rFonts w:ascii="Cambria Math" w:eastAsiaTheme="minorEastAsia" w:hAnsi="Cambria Math" w:cs="Segoe UI"/>
                  <w:color w:val="1F4E79" w:themeColor="accent1" w:themeShade="80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+5λ=0</m:t>
          </m:r>
        </m:oMath>
      </m:oMathPara>
    </w:p>
    <w:p w14:paraId="0AEAFE93" w14:textId="1689C1E3" w:rsidR="00E842BB" w:rsidRPr="00960AA4" w:rsidRDefault="00E842BB" w:rsidP="00E842BB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This is the characteristic </w:t>
      </w:r>
      <w:proofErr w:type="gramStart"/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equation</w:t>
      </w:r>
      <w:proofErr w:type="gramEnd"/>
    </w:p>
    <w:p w14:paraId="3DDFD52A" w14:textId="6CE5A763" w:rsidR="00E842BB" w:rsidRPr="00960AA4" w:rsidRDefault="00E842BB" w:rsidP="00E842BB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Solving for lambda, The eigenvalues are </w:t>
      </w:r>
      <w:proofErr w:type="gramStart"/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0,-</w:t>
      </w:r>
      <w:proofErr w:type="gramEnd"/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5</w:t>
      </w:r>
    </w:p>
    <w:p w14:paraId="415378B3" w14:textId="6E15E4B0" w:rsidR="00E842BB" w:rsidRPr="00960AA4" w:rsidRDefault="008A582D" w:rsidP="00E842BB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 </w:t>
      </w:r>
    </w:p>
    <w:p w14:paraId="2A556EC0" w14:textId="1F04DB70" w:rsidR="008A582D" w:rsidRPr="00960AA4" w:rsidRDefault="0014751C" w:rsidP="00E842BB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Let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Segoe UI"/>
                    <w:i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Segoe UI"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  <m:t>y</m:t>
                  </m:r>
                </m:e>
              </m:mr>
            </m:m>
          </m:e>
        </m:d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 </m:t>
        </m:r>
      </m:oMath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be an </w:t>
      </w:r>
      <w:proofErr w:type="gramStart"/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eigenvector</w:t>
      </w:r>
      <w:proofErr w:type="gramEnd"/>
    </w:p>
    <w:p w14:paraId="0790299D" w14:textId="1388115A" w:rsidR="00E842BB" w:rsidRPr="00960AA4" w:rsidRDefault="0014751C" w:rsidP="00E842BB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For eigenvalue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λ</m:t>
        </m:r>
      </m:oMath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=0</w:t>
      </w: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, we have</w:t>
      </w:r>
    </w:p>
    <w:p w14:paraId="35F70641" w14:textId="0BB355FC" w:rsidR="0014751C" w:rsidRPr="00960AA4" w:rsidRDefault="0014751C" w:rsidP="00E842BB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y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=0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y</m:t>
                    </m:r>
                  </m:e>
                </m:mr>
              </m:m>
            </m:e>
          </m:d>
        </m:oMath>
      </m:oMathPara>
    </w:p>
    <w:p w14:paraId="16494CBF" w14:textId="51C48BFE" w:rsidR="00940E61" w:rsidRPr="00960AA4" w:rsidRDefault="0014751C" w:rsidP="00940E61">
      <w:p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Comparing the components we get,</w:t>
      </w:r>
    </w:p>
    <w:p w14:paraId="0F8FB1C9" w14:textId="67B06B46" w:rsidR="00202B88" w:rsidRPr="00960AA4" w:rsidRDefault="0014751C" w:rsidP="00202B88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-2x+2y=0</m:t>
          </m:r>
        </m:oMath>
      </m:oMathPara>
    </w:p>
    <w:p w14:paraId="76104A59" w14:textId="609798C8" w:rsidR="0014751C" w:rsidRPr="00960AA4" w:rsidRDefault="0014751C" w:rsidP="00202B88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3x-3y=0</m:t>
          </m:r>
        </m:oMath>
      </m:oMathPara>
    </w:p>
    <w:p w14:paraId="32CD17E9" w14:textId="0EEC41CC" w:rsidR="0014751C" w:rsidRPr="00960AA4" w:rsidRDefault="0014751C" w:rsidP="00202B88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Solving, we have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x=</m:t>
        </m:r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/>
        </m:r>
        <w:commentRangeStart w:id="1"/>
        <w:commentRangeEnd w:id="1"/>
        <m:r>
          <m:rPr>
            <m:sty m:val="p"/>
          </m:rPr>
          <w:rPr>
            <w:rStyle w:val="CommentReference"/>
            <w:color w:val="1F4E79" w:themeColor="accent1" w:themeShade="80"/>
          </w:rPr>
          <w:commentReference w:id="1"/>
        </m:r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/>
        </m:r>
      </m:oMath>
    </w:p>
    <w:p w14:paraId="5D6D12BD" w14:textId="28B24A2C" w:rsidR="0014751C" w:rsidRPr="00960AA4" w:rsidRDefault="0014751C" w:rsidP="00202B88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For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λ</m:t>
        </m:r>
      </m:oMath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=</w:t>
      </w: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0</w:t>
      </w: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, we obtain the solution set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S</m:t>
        </m:r>
        <m:r>
          <m:rPr>
            <m:sty m:val="p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t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t</m:t>
                      </m:r>
                    </m:e>
                  </m:mr>
                </m:m>
              </m:e>
            </m:d>
          </m:e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t</m:t>
            </m:r>
            <m:r>
              <w:rPr>
                <w:rFonts w:ascii="Cambria Math" w:eastAsia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ϵ</m:t>
            </m:r>
            <m:r>
              <m:rPr>
                <m:scr m:val="double-struck"/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R</m:t>
            </m:r>
          </m:e>
        </m:d>
      </m:oMath>
    </w:p>
    <w:p w14:paraId="5AD4401E" w14:textId="1BAC9957" w:rsidR="0014751C" w:rsidRPr="00960AA4" w:rsidRDefault="0014751C" w:rsidP="00202B88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47835B4C" w14:textId="6A9E83F0" w:rsidR="0014751C" w:rsidRPr="00960AA4" w:rsidRDefault="0014751C" w:rsidP="00202B88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</w:p>
    <w:p w14:paraId="5E386F4B" w14:textId="60675FEA" w:rsidR="0014751C" w:rsidRPr="00960AA4" w:rsidRDefault="0014751C" w:rsidP="00202B88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For eigenvalue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λ</m:t>
        </m:r>
      </m:oMath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=</w:t>
      </w: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-5, we get</w:t>
      </w:r>
    </w:p>
    <w:p w14:paraId="7DCE7648" w14:textId="6FD4A2A5" w:rsidR="0014751C" w:rsidRPr="00960AA4" w:rsidRDefault="0014751C" w:rsidP="0014751C">
      <w:pPr>
        <w:pStyle w:val="ListParagraph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-3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y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=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-5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Segoe UI"/>
                  <w:i/>
                  <w:color w:val="1F4E79" w:themeColor="accent1" w:themeShade="80"/>
                  <w:sz w:val="24"/>
                  <w:szCs w:val="24"/>
                  <w:lang w:val="en-IN" w:eastAsia="en-IN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Segoe UI"/>
                      <w:i/>
                      <w:color w:val="1F4E79" w:themeColor="accent1" w:themeShade="80"/>
                      <w:sz w:val="24"/>
                      <w:szCs w:val="24"/>
                      <w:lang w:val="en-IN" w:eastAsia="en-IN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  <m:t>y</m:t>
                    </m:r>
                  </m:e>
                </m:mr>
              </m:m>
            </m:e>
          </m:d>
        </m:oMath>
      </m:oMathPara>
    </w:p>
    <w:p w14:paraId="0285D6E8" w14:textId="77777777" w:rsidR="0014751C" w:rsidRPr="00960AA4" w:rsidRDefault="0014751C" w:rsidP="0014751C">
      <w:pPr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hAnsi="Segoe UI" w:cs="Segoe UI"/>
          <w:color w:val="1F4E79" w:themeColor="accent1" w:themeShade="80"/>
          <w:sz w:val="24"/>
          <w:szCs w:val="24"/>
          <w:lang w:val="en-IN" w:eastAsia="en-IN"/>
        </w:rPr>
        <w:t>Comparing the components we get,</w:t>
      </w:r>
    </w:p>
    <w:p w14:paraId="63924065" w14:textId="4ADFB7FD" w:rsidR="0014751C" w:rsidRPr="00960AA4" w:rsidRDefault="0014751C" w:rsidP="0014751C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-2x+2y=</m:t>
          </m:r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-5x</m:t>
          </m:r>
        </m:oMath>
      </m:oMathPara>
    </w:p>
    <w:p w14:paraId="7CBD52C8" w14:textId="74D49FCF" w:rsidR="0014751C" w:rsidRPr="00960AA4" w:rsidRDefault="0014751C" w:rsidP="0014751C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3x-3y=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-5y</m:t>
          </m:r>
        </m:oMath>
      </m:oMathPara>
    </w:p>
    <w:p w14:paraId="78D77C74" w14:textId="6AD78143" w:rsidR="0014751C" w:rsidRPr="00960AA4" w:rsidRDefault="0014751C" w:rsidP="00202B88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Or</w:t>
      </w:r>
    </w:p>
    <w:p w14:paraId="4D1CE131" w14:textId="0DF55295" w:rsidR="0014751C" w:rsidRPr="00960AA4" w:rsidRDefault="0014751C" w:rsidP="0014751C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3</m:t>
          </m:r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x+2y=</m:t>
          </m:r>
          <m:r>
            <w:rPr>
              <w:rFonts w:ascii="Cambria Math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0</m:t>
          </m:r>
        </m:oMath>
      </m:oMathPara>
    </w:p>
    <w:p w14:paraId="67F800C5" w14:textId="14F8B625" w:rsidR="0014751C" w:rsidRPr="00960AA4" w:rsidRDefault="0014751C" w:rsidP="0014751C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m:oMathPara>
        <m:oMath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3x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+2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y=</m:t>
          </m:r>
          <m:r>
            <w:rPr>
              <w:rFonts w:ascii="Cambria Math" w:eastAsiaTheme="minorEastAsia" w:hAnsi="Cambria Math" w:cs="Segoe UI"/>
              <w:color w:val="1F4E79" w:themeColor="accent1" w:themeShade="80"/>
              <w:sz w:val="24"/>
              <w:szCs w:val="24"/>
              <w:lang w:val="en-IN" w:eastAsia="en-IN"/>
            </w:rPr>
            <m:t>0</m:t>
          </m:r>
        </m:oMath>
      </m:oMathPara>
    </w:p>
    <w:p w14:paraId="69A12EF3" w14:textId="77777777" w:rsidR="0014751C" w:rsidRPr="00960AA4" w:rsidRDefault="0014751C" w:rsidP="0014751C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Solving we have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y=-</m:t>
        </m:r>
        <m:f>
          <m:fPr>
            <m:ctrlPr>
              <w:rPr>
                <w:rFonts w:ascii="Cambria Math" w:eastAsiaTheme="minorEastAsia" w:hAnsi="Cambria Math" w:cs="Segoe UI"/>
                <w:i/>
                <w:color w:val="1F4E79" w:themeColor="accent1" w:themeShade="80"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3</m:t>
            </m:r>
          </m:num>
          <m:den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2</m:t>
            </m:r>
          </m:den>
        </m:f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 xml:space="preserve">x </m:t>
        </m:r>
      </m:oMath>
    </w:p>
    <w:p w14:paraId="70D9EECE" w14:textId="46D572B2" w:rsidR="0014751C" w:rsidRPr="00960AA4" w:rsidRDefault="0014751C" w:rsidP="0014751C">
      <w:pPr>
        <w:pStyle w:val="ListParagraph"/>
        <w:ind w:left="1440"/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</w:pP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For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λ</m:t>
        </m:r>
      </m:oMath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=</w:t>
      </w: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>-5</w:t>
      </w:r>
      <w:r w:rsidRPr="00960AA4">
        <w:rPr>
          <w:rFonts w:ascii="Segoe UI" w:eastAsiaTheme="minorEastAsia" w:hAnsi="Segoe UI" w:cs="Segoe UI"/>
          <w:color w:val="1F4E79" w:themeColor="accent1" w:themeShade="80"/>
          <w:sz w:val="24"/>
          <w:szCs w:val="24"/>
          <w:lang w:val="en-IN" w:eastAsia="en-IN"/>
        </w:rPr>
        <w:t xml:space="preserve">, we obtain the solution set </w:t>
      </w:r>
      <m:oMath>
        <m: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S</m:t>
        </m:r>
        <m:r>
          <m:rPr>
            <m:sty m:val="p"/>
          </m:rPr>
          <w:rPr>
            <w:rFonts w:ascii="Cambria Math" w:eastAsiaTheme="minorEastAsia" w:hAnsi="Cambria Math" w:cs="Segoe UI"/>
            <w:color w:val="1F4E79" w:themeColor="accent1" w:themeShade="80"/>
            <w:sz w:val="24"/>
            <w:szCs w:val="24"/>
            <w:lang w:val="en-IN" w:eastAsia="en-IN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Segoe UI"/>
                    <w:color w:val="1F4E79" w:themeColor="accent1" w:themeShade="80"/>
                    <w:sz w:val="24"/>
                    <w:szCs w:val="24"/>
                    <w:lang w:val="en-IN" w:eastAsia="en-IN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Segoe UI"/>
                        <w:color w:val="1F4E79" w:themeColor="accent1" w:themeShade="80"/>
                        <w:sz w:val="24"/>
                        <w:szCs w:val="24"/>
                        <w:lang w:val="en-IN" w:eastAsia="en-IN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t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Segoe UI"/>
                              <w:i/>
                              <w:iCs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Segoe UI"/>
                              <w:color w:val="1F4E79" w:themeColor="accent1" w:themeShade="80"/>
                              <w:sz w:val="24"/>
                              <w:szCs w:val="24"/>
                              <w:lang w:val="en-IN" w:eastAsia="en-IN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Segoe UI"/>
                          <w:color w:val="1F4E79" w:themeColor="accent1" w:themeShade="80"/>
                          <w:sz w:val="24"/>
                          <w:szCs w:val="24"/>
                          <w:lang w:val="en-IN" w:eastAsia="en-IN"/>
                        </w:rPr>
                        <m:t>t</m:t>
                      </m:r>
                    </m:e>
                  </m:mr>
                </m:m>
              </m:e>
            </m:d>
          </m:e>
          <m:e>
            <m: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t</m:t>
            </m:r>
            <m:r>
              <w:rPr>
                <w:rFonts w:ascii="Cambria Math" w:eastAsia="Cambria Math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ϵ</m:t>
            </m:r>
            <m:r>
              <m:rPr>
                <m:scr m:val="double-struck"/>
                <m:sty m:val="p"/>
              </m:rPr>
              <w:rPr>
                <w:rFonts w:ascii="Cambria Math" w:eastAsiaTheme="minorEastAsia" w:hAnsi="Cambria Math" w:cs="Segoe UI"/>
                <w:color w:val="1F4E79" w:themeColor="accent1" w:themeShade="80"/>
                <w:sz w:val="24"/>
                <w:szCs w:val="24"/>
                <w:lang w:val="en-IN" w:eastAsia="en-IN"/>
              </w:rPr>
              <m:t>R</m:t>
            </m:r>
          </m:e>
        </m:d>
      </m:oMath>
    </w:p>
    <w:p w14:paraId="3D122AD9" w14:textId="73AB40E1" w:rsidR="0014751C" w:rsidRPr="0014751C" w:rsidRDefault="0014751C" w:rsidP="00202B88">
      <w:pPr>
        <w:pStyle w:val="ListParagraph"/>
        <w:ind w:left="1440"/>
        <w:rPr>
          <w:rFonts w:ascii="Segoe UI" w:eastAsiaTheme="minorEastAsia" w:hAnsi="Segoe UI" w:cs="Segoe UI"/>
          <w:sz w:val="24"/>
          <w:szCs w:val="24"/>
          <w:lang w:val="en-IN" w:eastAsia="en-IN"/>
        </w:rPr>
      </w:pPr>
    </w:p>
    <w:sectPr w:rsidR="0014751C" w:rsidRPr="0014751C" w:rsidSect="00E422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 w:code="9"/>
      <w:pgMar w:top="1440" w:right="1080" w:bottom="1440" w:left="1080" w:header="0" w:footer="1134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vibhanshu bisht" w:date="2021-06-06T19:52:00Z" w:initials="vb">
    <w:p w14:paraId="7458AB3F" w14:textId="08AE8E4B" w:rsidR="0014751C" w:rsidRDefault="0014751C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458AB3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7A603" w16cex:dateUtc="2021-06-06T14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58AB3F" w16cid:durableId="2467A6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8DCB5" w14:textId="77777777" w:rsidR="00715E1C" w:rsidRDefault="00715E1C" w:rsidP="005011A9">
      <w:pPr>
        <w:spacing w:after="0" w:line="240" w:lineRule="auto"/>
      </w:pPr>
      <w:r>
        <w:separator/>
      </w:r>
    </w:p>
  </w:endnote>
  <w:endnote w:type="continuationSeparator" w:id="0">
    <w:p w14:paraId="47360C29" w14:textId="77777777" w:rsidR="00715E1C" w:rsidRDefault="00715E1C" w:rsidP="00501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B60AA" w14:textId="77777777" w:rsidR="007C652E" w:rsidRDefault="007C65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E4ACF" w14:textId="36A7F25B" w:rsidR="005011A9" w:rsidRDefault="00FF16A5" w:rsidP="00994605">
    <w:pPr>
      <w:pStyle w:val="Footer"/>
      <w:tabs>
        <w:tab w:val="clear" w:pos="4680"/>
        <w:tab w:val="clear" w:pos="9360"/>
        <w:tab w:val="center" w:pos="5545"/>
      </w:tabs>
      <w:ind w:left="-1843" w:right="-1411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8E338D" wp14:editId="5D818B97">
              <wp:simplePos x="0" y="0"/>
              <wp:positionH relativeFrom="column">
                <wp:posOffset>-19685</wp:posOffset>
              </wp:positionH>
              <wp:positionV relativeFrom="paragraph">
                <wp:posOffset>122555</wp:posOffset>
              </wp:positionV>
              <wp:extent cx="2703830" cy="655320"/>
              <wp:effectExtent l="0" t="0" r="20320" b="1143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3830" cy="65532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4D789B" w14:textId="77777777" w:rsidR="003D126B" w:rsidRPr="007C652E" w:rsidRDefault="003D126B">
                          <w:pPr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C652E"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CHAPTER NAME</w:t>
                          </w:r>
                        </w:p>
                        <w:p w14:paraId="0018C28E" w14:textId="77777777" w:rsidR="002F1731" w:rsidRPr="007C652E" w:rsidRDefault="003D126B">
                          <w:pPr>
                            <w:rPr>
                              <w:rFonts w:ascii="Segoe UI" w:hAnsi="Segoe UI" w:cs="Segoe UI"/>
                              <w:bCs/>
                              <w:sz w:val="24"/>
                              <w:szCs w:val="24"/>
                            </w:rPr>
                          </w:pPr>
                          <w:r w:rsidRPr="007C652E"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PRACTICE/NOTES/ASSIGNMENT</w:t>
                          </w:r>
                          <w:r w:rsidR="002F1731" w:rsidRPr="007C652E">
                            <w:rPr>
                              <w:rFonts w:ascii="Segoe UI" w:hAnsi="Segoe UI" w:cs="Segoe UI"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E338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left:0;text-align:left;margin-left:-1.55pt;margin-top:9.65pt;width:212.9pt;height:5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" fillcolor="white [3201]" strokecolor="#ed7d31 [3205]" strokeweight="1pt">
              <v:textbox>
                <w:txbxContent>
                  <w:p w14:paraId="5D4D789B" w14:textId="77777777" w:rsidR="003D126B" w:rsidRPr="007C652E" w:rsidRDefault="003D126B">
                    <w:pPr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</w:pPr>
                    <w:r w:rsidRPr="007C652E"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  <w:t>CHAPTER NAME</w:t>
                    </w:r>
                  </w:p>
                  <w:p w14:paraId="0018C28E" w14:textId="77777777" w:rsidR="002F1731" w:rsidRPr="007C652E" w:rsidRDefault="003D126B">
                    <w:pPr>
                      <w:rPr>
                        <w:rFonts w:ascii="Segoe UI" w:hAnsi="Segoe UI" w:cs="Segoe UI"/>
                        <w:bCs/>
                        <w:sz w:val="24"/>
                        <w:szCs w:val="24"/>
                      </w:rPr>
                    </w:pPr>
                    <w:r w:rsidRPr="007C652E"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  <w:t>PRACTICE/NOTES/ASSIGNMENT</w:t>
                    </w:r>
                    <w:r w:rsidR="002F1731" w:rsidRPr="007C652E">
                      <w:rPr>
                        <w:rFonts w:ascii="Segoe UI" w:hAnsi="Segoe UI" w:cs="Segoe UI"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5C5B8C" wp14:editId="550853A7">
              <wp:simplePos x="0" y="0"/>
              <wp:positionH relativeFrom="page">
                <wp:posOffset>6675120</wp:posOffset>
              </wp:positionH>
              <wp:positionV relativeFrom="page">
                <wp:posOffset>9799320</wp:posOffset>
              </wp:positionV>
              <wp:extent cx="909320" cy="910590"/>
              <wp:effectExtent l="74295" t="74295" r="35560" b="533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1AE37206" w14:textId="77777777" w:rsidR="00265722" w:rsidRPr="0011021A" w:rsidRDefault="00F30567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begin"/>
                          </w:r>
                          <w:r w:rsidR="00265722"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instrText xml:space="preserve"> PAGE    \* MERGEFORMAT </w:instrTex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3D126B" w:rsidRPr="003D126B"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  <w:t>2</w: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C5B8C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7" o:spid="_x0000_s1030" type="#_x0000_t5" style="position:absolute;left:0;text-align:left;margin-left:525.6pt;margin-top:771.6pt;width:71.6pt;height:71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" adj="21600" fillcolor="#ed7d31 [3205]" strokecolor="#f2f2f2 [3041]" strokeweight="3pt">
              <v:shadow on="t" color="#823b0b [1605]" opacity=".5" offset="1pt"/>
              <v:textbox>
                <w:txbxContent>
                  <w:p w14:paraId="1AE37206" w14:textId="77777777" w:rsidR="00265722" w:rsidRPr="0011021A" w:rsidRDefault="00F30567">
                    <w:pPr>
                      <w:jc w:val="center"/>
                      <w:rPr>
                        <w:b/>
                        <w:color w:val="000000" w:themeColor="text1"/>
                        <w:sz w:val="36"/>
                        <w:szCs w:val="36"/>
                      </w:rPr>
                    </w:pP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begin"/>
                    </w:r>
                    <w:r w:rsidR="00265722"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separate"/>
                    </w:r>
                    <w:r w:rsidR="003D126B" w:rsidRPr="003D126B">
                      <w:rPr>
                        <w:rFonts w:asciiTheme="majorHAnsi" w:hAnsiTheme="majorHAnsi"/>
                        <w:b/>
                        <w:noProof/>
                        <w:color w:val="000000" w:themeColor="text1"/>
                        <w:sz w:val="36"/>
                        <w:szCs w:val="36"/>
                      </w:rPr>
                      <w:t>2</w: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AA03" w14:textId="2AFB1229" w:rsidR="0011021A" w:rsidRDefault="00FF16A5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30F3F5" wp14:editId="01476505">
              <wp:simplePos x="0" y="0"/>
              <wp:positionH relativeFrom="page">
                <wp:posOffset>6675120</wp:posOffset>
              </wp:positionH>
              <wp:positionV relativeFrom="page">
                <wp:posOffset>9799320</wp:posOffset>
              </wp:positionV>
              <wp:extent cx="909320" cy="910590"/>
              <wp:effectExtent l="74295" t="74295" r="35560" b="53340"/>
              <wp:wrapNone/>
              <wp:docPr id="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0962D784" w14:textId="77777777" w:rsidR="00D033E2" w:rsidRPr="0011021A" w:rsidRDefault="00F30567" w:rsidP="00D033E2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begin"/>
                          </w:r>
                          <w:r w:rsidR="00D033E2"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instrText xml:space="preserve"> PAGE    \* MERGEFORMAT </w:instrTex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DA2BAC" w:rsidRPr="00DA2BAC"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  <w:t>1</w: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30F3F5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8" o:spid="_x0000_s1031" type="#_x0000_t5" style="position:absolute;margin-left:525.6pt;margin-top:771.6pt;width:71.6pt;height:71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" adj="21600" fillcolor="#ed7d31 [3205]" strokecolor="#f2f2f2 [3041]" strokeweight="3pt">
              <v:shadow on="t" color="#823b0b [1605]" opacity=".5" offset="1pt"/>
              <v:textbox>
                <w:txbxContent>
                  <w:p w14:paraId="0962D784" w14:textId="77777777" w:rsidR="00D033E2" w:rsidRPr="0011021A" w:rsidRDefault="00F30567" w:rsidP="00D033E2">
                    <w:pPr>
                      <w:jc w:val="center"/>
                      <w:rPr>
                        <w:b/>
                        <w:color w:val="000000" w:themeColor="text1"/>
                        <w:sz w:val="36"/>
                        <w:szCs w:val="36"/>
                      </w:rPr>
                    </w:pP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begin"/>
                    </w:r>
                    <w:r w:rsidR="00D033E2"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separate"/>
                    </w:r>
                    <w:r w:rsidR="00DA2BAC" w:rsidRPr="00DA2BAC">
                      <w:rPr>
                        <w:rFonts w:asciiTheme="majorHAnsi" w:hAnsiTheme="majorHAnsi"/>
                        <w:b/>
                        <w:noProof/>
                        <w:color w:val="000000" w:themeColor="text1"/>
                        <w:sz w:val="36"/>
                        <w:szCs w:val="36"/>
                      </w:rPr>
                      <w:t>1</w: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B4BB2" w14:textId="77777777" w:rsidR="00715E1C" w:rsidRDefault="00715E1C" w:rsidP="005011A9">
      <w:pPr>
        <w:spacing w:after="0" w:line="240" w:lineRule="auto"/>
      </w:pPr>
      <w:r>
        <w:separator/>
      </w:r>
    </w:p>
  </w:footnote>
  <w:footnote w:type="continuationSeparator" w:id="0">
    <w:p w14:paraId="365D4EDF" w14:textId="77777777" w:rsidR="00715E1C" w:rsidRDefault="00715E1C" w:rsidP="00501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EEAFE" w14:textId="77777777" w:rsidR="00FB5563" w:rsidRDefault="00715E1C">
    <w:pPr>
      <w:pStyle w:val="Header"/>
    </w:pPr>
    <w:r>
      <w:rPr>
        <w:noProof/>
        <w:lang w:val="en-IN" w:eastAsia="en-IN"/>
      </w:rPr>
      <w:pict w14:anchorId="32E52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348126" o:spid="_x0000_s2050" type="#_x0000_t75" style="position:absolute;margin-left:0;margin-top:0;width:8in;height:215.4pt;z-index:-251655168;mso-position-horizontal:center;mso-position-horizontal-relative:margin;mso-position-vertical:center;mso-position-vertical-relative:margin" o:allowincell="f">
          <v:imagedata r:id="rId1" o:title="IAQS-FINAL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5DDE0" w14:textId="77777777" w:rsidR="000938C7" w:rsidRDefault="000938C7" w:rsidP="005011A9">
    <w:pPr>
      <w:pStyle w:val="Header"/>
      <w:ind w:left="-1440" w:right="-1411"/>
      <w:rPr>
        <w:noProof/>
        <w:lang w:val="en-IN" w:eastAsia="en-IN"/>
      </w:rPr>
    </w:pPr>
    <w:r>
      <w:rPr>
        <w:noProof/>
        <w:lang w:val="en-IN" w:eastAsia="en-IN"/>
      </w:rPr>
      <w:drawing>
        <wp:anchor distT="0" distB="0" distL="114300" distR="114300" simplePos="0" relativeHeight="251659264" behindDoc="0" locked="0" layoutInCell="1" allowOverlap="1" wp14:anchorId="1BF1B949" wp14:editId="2713E5A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947025" cy="1701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90"/>
                  <a:stretch>
                    <a:fillRect/>
                  </a:stretch>
                </pic:blipFill>
                <pic:spPr>
                  <a:xfrm>
                    <a:off x="0" y="0"/>
                    <a:ext cx="7947025" cy="170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5DA6A7" w14:textId="77777777" w:rsidR="005011A9" w:rsidRDefault="00715E1C" w:rsidP="005011A9">
    <w:pPr>
      <w:pStyle w:val="Header"/>
      <w:ind w:left="-1440" w:right="-1411"/>
    </w:pPr>
    <w:r>
      <w:rPr>
        <w:noProof/>
        <w:lang w:val="en-IN" w:eastAsia="en-IN"/>
      </w:rPr>
      <w:pict w14:anchorId="63D8C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348127" o:spid="_x0000_s2051" type="#_x0000_t75" style="position:absolute;left:0;text-align:left;margin-left:0;margin-top:0;width:8in;height:215.4pt;z-index:-251654144;mso-position-horizontal:center;mso-position-horizontal-relative:margin;mso-position-vertical:center;mso-position-vertical-relative:margin" o:allowincell="f">
          <v:imagedata r:id="rId2" o:title="IAQS-FINAL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23DEB" w14:textId="77777777" w:rsidR="007C652E" w:rsidRDefault="007C6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6587D"/>
    <w:multiLevelType w:val="hybridMultilevel"/>
    <w:tmpl w:val="25A6ADD6"/>
    <w:lvl w:ilvl="0" w:tplc="081450DA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 w15:restartNumberingAfterBreak="0">
    <w:nsid w:val="11396575"/>
    <w:multiLevelType w:val="hybridMultilevel"/>
    <w:tmpl w:val="00308342"/>
    <w:lvl w:ilvl="0" w:tplc="E43EBD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137FF9"/>
    <w:multiLevelType w:val="hybridMultilevel"/>
    <w:tmpl w:val="25D6D5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966EC"/>
    <w:multiLevelType w:val="hybridMultilevel"/>
    <w:tmpl w:val="67AC962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" w15:restartNumberingAfterBreak="0">
    <w:nsid w:val="1C92357C"/>
    <w:multiLevelType w:val="hybridMultilevel"/>
    <w:tmpl w:val="3A72AB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C29FB"/>
    <w:multiLevelType w:val="hybridMultilevel"/>
    <w:tmpl w:val="D4A8DED8"/>
    <w:lvl w:ilvl="0" w:tplc="17463186">
      <w:start w:val="1"/>
      <w:numFmt w:val="decimal"/>
      <w:lvlText w:val="%1."/>
      <w:lvlJc w:val="left"/>
      <w:pPr>
        <w:ind w:left="16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63C29"/>
    <w:multiLevelType w:val="hybridMultilevel"/>
    <w:tmpl w:val="78AA8E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67104D8"/>
    <w:multiLevelType w:val="hybridMultilevel"/>
    <w:tmpl w:val="DE0CF0C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8CE2DD9"/>
    <w:multiLevelType w:val="hybridMultilevel"/>
    <w:tmpl w:val="D1D0AC1C"/>
    <w:lvl w:ilvl="0" w:tplc="D850292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B99494F"/>
    <w:multiLevelType w:val="hybridMultilevel"/>
    <w:tmpl w:val="64684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07123F3"/>
    <w:multiLevelType w:val="hybridMultilevel"/>
    <w:tmpl w:val="A1C0AC8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6EC2803"/>
    <w:multiLevelType w:val="hybridMultilevel"/>
    <w:tmpl w:val="66205C16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" w15:restartNumberingAfterBreak="0">
    <w:nsid w:val="68141618"/>
    <w:multiLevelType w:val="hybridMultilevel"/>
    <w:tmpl w:val="5CA0E8E0"/>
    <w:lvl w:ilvl="0" w:tplc="71D0AE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9A40D3"/>
    <w:multiLevelType w:val="hybridMultilevel"/>
    <w:tmpl w:val="255EEE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8B6D4E"/>
    <w:multiLevelType w:val="hybridMultilevel"/>
    <w:tmpl w:val="4B18389A"/>
    <w:lvl w:ilvl="0" w:tplc="412CC3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9"/>
  </w:num>
  <w:num w:numId="5">
    <w:abstractNumId w:val="3"/>
  </w:num>
  <w:num w:numId="6">
    <w:abstractNumId w:val="11"/>
  </w:num>
  <w:num w:numId="7">
    <w:abstractNumId w:val="4"/>
  </w:num>
  <w:num w:numId="8">
    <w:abstractNumId w:val="14"/>
  </w:num>
  <w:num w:numId="9">
    <w:abstractNumId w:val="0"/>
  </w:num>
  <w:num w:numId="10">
    <w:abstractNumId w:val="8"/>
  </w:num>
  <w:num w:numId="11">
    <w:abstractNumId w:val="7"/>
  </w:num>
  <w:num w:numId="12">
    <w:abstractNumId w:val="6"/>
  </w:num>
  <w:num w:numId="13">
    <w:abstractNumId w:val="10"/>
  </w:num>
  <w:num w:numId="14">
    <w:abstractNumId w:val="13"/>
  </w:num>
  <w:num w:numId="1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ibhanshu bisht">
    <w15:presenceInfo w15:providerId="Windows Live" w15:userId="6078af38a33538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revisionView w:markup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1A4"/>
    <w:rsid w:val="000262F0"/>
    <w:rsid w:val="000938C7"/>
    <w:rsid w:val="000A1A16"/>
    <w:rsid w:val="001038AE"/>
    <w:rsid w:val="0011021A"/>
    <w:rsid w:val="0011405A"/>
    <w:rsid w:val="001434A7"/>
    <w:rsid w:val="0014751C"/>
    <w:rsid w:val="00155566"/>
    <w:rsid w:val="001556AD"/>
    <w:rsid w:val="0016208C"/>
    <w:rsid w:val="001D3B40"/>
    <w:rsid w:val="001E7612"/>
    <w:rsid w:val="001F164D"/>
    <w:rsid w:val="00202B88"/>
    <w:rsid w:val="002212AD"/>
    <w:rsid w:val="00265722"/>
    <w:rsid w:val="002D577E"/>
    <w:rsid w:val="002F1731"/>
    <w:rsid w:val="003121BA"/>
    <w:rsid w:val="00342DAF"/>
    <w:rsid w:val="00361FDC"/>
    <w:rsid w:val="003D126B"/>
    <w:rsid w:val="004057D1"/>
    <w:rsid w:val="004174FB"/>
    <w:rsid w:val="0044507E"/>
    <w:rsid w:val="00457689"/>
    <w:rsid w:val="004B06AC"/>
    <w:rsid w:val="004B4E2E"/>
    <w:rsid w:val="004B5D87"/>
    <w:rsid w:val="004C4F55"/>
    <w:rsid w:val="004C5367"/>
    <w:rsid w:val="004F0B93"/>
    <w:rsid w:val="004F7389"/>
    <w:rsid w:val="005011A9"/>
    <w:rsid w:val="005225E9"/>
    <w:rsid w:val="005428F1"/>
    <w:rsid w:val="00576C93"/>
    <w:rsid w:val="005943A0"/>
    <w:rsid w:val="005C08B3"/>
    <w:rsid w:val="005C493C"/>
    <w:rsid w:val="005E4D33"/>
    <w:rsid w:val="006060DF"/>
    <w:rsid w:val="00607DB1"/>
    <w:rsid w:val="00620452"/>
    <w:rsid w:val="006513FB"/>
    <w:rsid w:val="00651F01"/>
    <w:rsid w:val="00654E7D"/>
    <w:rsid w:val="00655D00"/>
    <w:rsid w:val="00674560"/>
    <w:rsid w:val="006E1A76"/>
    <w:rsid w:val="006F5D6A"/>
    <w:rsid w:val="007029B6"/>
    <w:rsid w:val="007069EE"/>
    <w:rsid w:val="00715E1C"/>
    <w:rsid w:val="0073436D"/>
    <w:rsid w:val="00771FFF"/>
    <w:rsid w:val="007772E3"/>
    <w:rsid w:val="007828D7"/>
    <w:rsid w:val="007C652E"/>
    <w:rsid w:val="007D443F"/>
    <w:rsid w:val="007D6EFE"/>
    <w:rsid w:val="007D79EC"/>
    <w:rsid w:val="0087220F"/>
    <w:rsid w:val="008828B9"/>
    <w:rsid w:val="008A582D"/>
    <w:rsid w:val="008A63FB"/>
    <w:rsid w:val="008B1DCD"/>
    <w:rsid w:val="008B29BD"/>
    <w:rsid w:val="008F769A"/>
    <w:rsid w:val="00940E61"/>
    <w:rsid w:val="00960AA4"/>
    <w:rsid w:val="00994605"/>
    <w:rsid w:val="00994FED"/>
    <w:rsid w:val="00A53F58"/>
    <w:rsid w:val="00A73061"/>
    <w:rsid w:val="00A913BB"/>
    <w:rsid w:val="00A92D2E"/>
    <w:rsid w:val="00AA09F9"/>
    <w:rsid w:val="00AC26B6"/>
    <w:rsid w:val="00AC4DAD"/>
    <w:rsid w:val="00AD64FB"/>
    <w:rsid w:val="00B674F8"/>
    <w:rsid w:val="00B9282B"/>
    <w:rsid w:val="00BA7584"/>
    <w:rsid w:val="00BD1A3C"/>
    <w:rsid w:val="00C17F83"/>
    <w:rsid w:val="00C86468"/>
    <w:rsid w:val="00C960C0"/>
    <w:rsid w:val="00CA2C3C"/>
    <w:rsid w:val="00CB662D"/>
    <w:rsid w:val="00CE7055"/>
    <w:rsid w:val="00D033E2"/>
    <w:rsid w:val="00D364E4"/>
    <w:rsid w:val="00D709D6"/>
    <w:rsid w:val="00D721A4"/>
    <w:rsid w:val="00D86AD9"/>
    <w:rsid w:val="00DA2BAC"/>
    <w:rsid w:val="00DF58F6"/>
    <w:rsid w:val="00E121DE"/>
    <w:rsid w:val="00E2106B"/>
    <w:rsid w:val="00E35525"/>
    <w:rsid w:val="00E422D8"/>
    <w:rsid w:val="00E77DB1"/>
    <w:rsid w:val="00E842BB"/>
    <w:rsid w:val="00E91DCC"/>
    <w:rsid w:val="00EA5DD1"/>
    <w:rsid w:val="00EE4CF3"/>
    <w:rsid w:val="00F159FE"/>
    <w:rsid w:val="00F30567"/>
    <w:rsid w:val="00F34DF7"/>
    <w:rsid w:val="00F35E5A"/>
    <w:rsid w:val="00F94316"/>
    <w:rsid w:val="00FA3899"/>
    <w:rsid w:val="00FB5563"/>
    <w:rsid w:val="00FC750D"/>
    <w:rsid w:val="00FD6AE1"/>
    <w:rsid w:val="00FF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390ED9"/>
  <w15:docId w15:val="{F379E91A-CF22-486D-9732-E6E5101F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B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1A9"/>
  </w:style>
  <w:style w:type="paragraph" w:styleId="Footer">
    <w:name w:val="footer"/>
    <w:basedOn w:val="Normal"/>
    <w:link w:val="Foot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1A9"/>
  </w:style>
  <w:style w:type="paragraph" w:styleId="BalloonText">
    <w:name w:val="Balloon Text"/>
    <w:basedOn w:val="Normal"/>
    <w:link w:val="BalloonTextChar"/>
    <w:uiPriority w:val="99"/>
    <w:semiHidden/>
    <w:unhideWhenUsed/>
    <w:rsid w:val="00A5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62D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assistivemathml">
    <w:name w:val="mjx_assistive_mathml"/>
    <w:basedOn w:val="DefaultParagraphFont"/>
    <w:rsid w:val="00CB662D"/>
  </w:style>
  <w:style w:type="paragraph" w:styleId="NormalWeb">
    <w:name w:val="Normal (Web)"/>
    <w:basedOn w:val="Normal"/>
    <w:uiPriority w:val="99"/>
    <w:unhideWhenUsed/>
    <w:rsid w:val="00606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math">
    <w:name w:val="math"/>
    <w:basedOn w:val="DefaultParagraphFont"/>
    <w:rsid w:val="006060DF"/>
  </w:style>
  <w:style w:type="character" w:customStyle="1" w:styleId="mn">
    <w:name w:val="mn"/>
    <w:basedOn w:val="DefaultParagraphFont"/>
    <w:rsid w:val="006060DF"/>
  </w:style>
  <w:style w:type="character" w:customStyle="1" w:styleId="mjx-char">
    <w:name w:val="mjx-char"/>
    <w:basedOn w:val="DefaultParagraphFont"/>
    <w:rsid w:val="006060DF"/>
  </w:style>
  <w:style w:type="paragraph" w:styleId="ListParagraph">
    <w:name w:val="List Paragraph"/>
    <w:basedOn w:val="Normal"/>
    <w:uiPriority w:val="34"/>
    <w:qFormat/>
    <w:rsid w:val="00A913B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208C"/>
    <w:rPr>
      <w:color w:val="808080"/>
    </w:rPr>
  </w:style>
  <w:style w:type="character" w:customStyle="1" w:styleId="mord">
    <w:name w:val="mord"/>
    <w:basedOn w:val="DefaultParagraphFont"/>
    <w:rsid w:val="004C5367"/>
  </w:style>
  <w:style w:type="character" w:customStyle="1" w:styleId="mbin">
    <w:name w:val="mbin"/>
    <w:basedOn w:val="DefaultParagraphFont"/>
    <w:rsid w:val="004C5367"/>
  </w:style>
  <w:style w:type="character" w:customStyle="1" w:styleId="mrel">
    <w:name w:val="mrel"/>
    <w:basedOn w:val="DefaultParagraphFont"/>
    <w:rsid w:val="004C5367"/>
  </w:style>
  <w:style w:type="character" w:styleId="CommentReference">
    <w:name w:val="annotation reference"/>
    <w:basedOn w:val="DefaultParagraphFont"/>
    <w:uiPriority w:val="99"/>
    <w:semiHidden/>
    <w:unhideWhenUsed/>
    <w:rsid w:val="001475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75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75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75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75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1/relationships/commentsExtended" Target="commentsExtended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ash\Desktop\NEW%20DATA%20SCIENCE\IAQS\QAT\IAQS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13C25-628C-4425-BB59-4C2850B4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IAQS WORD TEMPLATE</Template>
  <TotalTime>1150</TotalTime>
  <Pages>13</Pages>
  <Words>1212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Jeet</dc:creator>
  <cp:lastModifiedBy>vibhanshu bisht</cp:lastModifiedBy>
  <cp:revision>3</cp:revision>
  <dcterms:created xsi:type="dcterms:W3CDTF">2021-06-05T13:54:00Z</dcterms:created>
  <dcterms:modified xsi:type="dcterms:W3CDTF">2021-06-06T14:31:00Z</dcterms:modified>
</cp:coreProperties>
</file>